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EFCAE" w14:textId="60B4E49D" w:rsidR="00A411C8" w:rsidRPr="003B2AB0" w:rsidRDefault="00A411C8" w:rsidP="00A411C8">
      <w:pPr>
        <w:pStyle w:val="Client"/>
        <w:rPr>
          <w:lang w:val="en-US"/>
        </w:rPr>
      </w:pPr>
    </w:p>
    <w:sdt>
      <w:sdtPr>
        <w:rPr>
          <w:lang w:val="en-US"/>
        </w:rPr>
        <w:id w:val="-802623635"/>
        <w:lock w:val="sdtLocked"/>
        <w:placeholder>
          <w:docPart w:val="06CC6802E97C42288516A2845EF7A03F"/>
        </w:placeholder>
        <w:text w:multiLine="1"/>
      </w:sdtPr>
      <w:sdtEndPr/>
      <w:sdtContent>
        <w:p w14:paraId="2C705576" w14:textId="03AECA7D" w:rsidR="004D0BD7" w:rsidRPr="003B2AB0" w:rsidRDefault="009E1640" w:rsidP="000C5437">
          <w:pPr>
            <w:pStyle w:val="Title"/>
            <w:rPr>
              <w:lang w:val="en-US"/>
            </w:rPr>
          </w:pPr>
          <w:r>
            <w:rPr>
              <w:lang w:val="en-US"/>
            </w:rPr>
            <w:t>Eligibility API Examples</w:t>
          </w:r>
        </w:p>
      </w:sdtContent>
    </w:sdt>
    <w:p w14:paraId="50F1331E" w14:textId="77777777" w:rsidR="003B2AB0" w:rsidRPr="008A1045" w:rsidRDefault="003B2AB0" w:rsidP="003B2AB0">
      <w:pPr>
        <w:pStyle w:val="BodyText"/>
        <w:rPr>
          <w:sz w:val="28"/>
          <w:szCs w:val="28"/>
          <w:lang w:val="en-US"/>
        </w:rPr>
      </w:pPr>
    </w:p>
    <w:p w14:paraId="4C02818E" w14:textId="77777777" w:rsidR="00D402C8" w:rsidRPr="008A1045" w:rsidRDefault="00D402C8" w:rsidP="008C57B8">
      <w:pPr>
        <w:pStyle w:val="BodyText"/>
        <w:rPr>
          <w:lang w:val="en-US"/>
        </w:rPr>
      </w:pPr>
    </w:p>
    <w:p w14:paraId="1730F2BD" w14:textId="77777777" w:rsidR="00A93A50" w:rsidRPr="008A1045" w:rsidRDefault="00A93A50" w:rsidP="008C57B8">
      <w:pPr>
        <w:pStyle w:val="BodyText"/>
        <w:rPr>
          <w:lang w:val="en-US"/>
        </w:rPr>
        <w:sectPr w:rsidR="00A93A50" w:rsidRPr="008A1045" w:rsidSect="00C15111">
          <w:headerReference w:type="default" r:id="rId11"/>
          <w:footerReference w:type="default" r:id="rId12"/>
          <w:pgSz w:w="11906" w:h="16838" w:code="9"/>
          <w:pgMar w:top="4536" w:right="1191" w:bottom="2835" w:left="1191" w:header="1191" w:footer="1191" w:gutter="0"/>
          <w:cols w:space="708"/>
          <w:docGrid w:linePitch="360"/>
        </w:sect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808352610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43BE38D6" w14:textId="5A8C4D8D" w:rsidR="007247EC" w:rsidRPr="008A1045" w:rsidRDefault="00E5188B">
          <w:pPr>
            <w:pStyle w:val="TOCHeading"/>
            <w:rPr>
              <w:lang w:val="en-US"/>
            </w:rPr>
          </w:pPr>
          <w:r w:rsidRPr="008A1045">
            <w:rPr>
              <w:lang w:val="en-US"/>
            </w:rPr>
            <w:t>Summary</w:t>
          </w:r>
        </w:p>
        <w:p w14:paraId="118C5E3D" w14:textId="35545F1A" w:rsidR="00274D5F" w:rsidRPr="00274D5F" w:rsidRDefault="00545C35">
          <w:pPr>
            <w:pStyle w:val="TOC1"/>
            <w:rPr>
              <w:rFonts w:asciiTheme="minorHAnsi" w:eastAsiaTheme="minorEastAsia" w:hAnsiTheme="minorHAnsi"/>
              <w:noProof/>
              <w:kern w:val="2"/>
              <w:sz w:val="22"/>
              <w:lang w:val="en-US" w:eastAsia="fr-FR"/>
              <w14:ligatures w14:val="standardContextual"/>
            </w:rPr>
          </w:pPr>
          <w:r w:rsidRPr="00B16DE0">
            <w:rPr>
              <w:b/>
            </w:rPr>
            <w:fldChar w:fldCharType="begin"/>
          </w:r>
          <w:r w:rsidRPr="00A07786">
            <w:rPr>
              <w:lang w:val="en-US"/>
            </w:rPr>
            <w:instrText xml:space="preserve"> TOC \o "1-2" \t "Broch H1,1,Broch S1,2,Broch X1,1" </w:instrText>
          </w:r>
          <w:r w:rsidRPr="00B16DE0">
            <w:rPr>
              <w:b/>
            </w:rPr>
            <w:fldChar w:fldCharType="separate"/>
          </w:r>
          <w:r w:rsidR="00274D5F" w:rsidRPr="00274D5F">
            <w:rPr>
              <w:noProof/>
              <w:lang w:val="en-US"/>
            </w:rPr>
            <w:t>1</w:t>
          </w:r>
          <w:r w:rsidR="00274D5F" w:rsidRPr="00274D5F">
            <w:rPr>
              <w:rFonts w:asciiTheme="minorHAnsi" w:eastAsiaTheme="minorEastAsia" w:hAnsiTheme="minorHAnsi"/>
              <w:noProof/>
              <w:kern w:val="2"/>
              <w:sz w:val="22"/>
              <w:lang w:val="en-US" w:eastAsia="fr-FR"/>
              <w14:ligatures w14:val="standardContextual"/>
            </w:rPr>
            <w:tab/>
          </w:r>
          <w:r w:rsidR="00274D5F" w:rsidRPr="00274D5F">
            <w:rPr>
              <w:noProof/>
              <w:lang w:val="en-US"/>
            </w:rPr>
            <w:t>Eligibility By address</w:t>
          </w:r>
          <w:r w:rsidR="00274D5F" w:rsidRPr="00274D5F">
            <w:rPr>
              <w:noProof/>
              <w:lang w:val="en-US"/>
            </w:rPr>
            <w:tab/>
          </w:r>
          <w:r w:rsidR="00274D5F">
            <w:rPr>
              <w:noProof/>
            </w:rPr>
            <w:fldChar w:fldCharType="begin"/>
          </w:r>
          <w:r w:rsidR="00274D5F" w:rsidRPr="00274D5F">
            <w:rPr>
              <w:noProof/>
              <w:lang w:val="en-US"/>
            </w:rPr>
            <w:instrText xml:space="preserve"> PAGEREF _Toc186732661 \h </w:instrText>
          </w:r>
          <w:r w:rsidR="00274D5F">
            <w:rPr>
              <w:noProof/>
            </w:rPr>
          </w:r>
          <w:r w:rsidR="00274D5F">
            <w:rPr>
              <w:noProof/>
            </w:rPr>
            <w:fldChar w:fldCharType="separate"/>
          </w:r>
          <w:r w:rsidR="00274D5F" w:rsidRPr="00274D5F">
            <w:rPr>
              <w:noProof/>
              <w:lang w:val="en-US"/>
            </w:rPr>
            <w:t>3</w:t>
          </w:r>
          <w:r w:rsidR="00274D5F">
            <w:rPr>
              <w:noProof/>
            </w:rPr>
            <w:fldChar w:fldCharType="end"/>
          </w:r>
        </w:p>
        <w:p w14:paraId="5107FC10" w14:textId="208DF2BD" w:rsidR="00274D5F" w:rsidRPr="00274D5F" w:rsidRDefault="00274D5F">
          <w:pPr>
            <w:pStyle w:val="TOC2"/>
            <w:tabs>
              <w:tab w:val="left" w:pos="1134"/>
            </w:tabs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</w:pPr>
          <w:r w:rsidRPr="00274D5F">
            <w:rPr>
              <w:noProof/>
              <w:lang w:val="en-US"/>
            </w:rPr>
            <w:t>1.1</w:t>
          </w:r>
          <w:r w:rsidRPr="00274D5F"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  <w:tab/>
          </w:r>
          <w:r w:rsidRPr="00274D5F">
            <w:rPr>
              <w:noProof/>
              <w:lang w:val="en-US"/>
            </w:rPr>
            <w:t>Example 1 : Eligibility by address</w:t>
          </w:r>
          <w:r w:rsidRPr="00274D5F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274D5F">
            <w:rPr>
              <w:noProof/>
              <w:lang w:val="en-US"/>
            </w:rPr>
            <w:instrText xml:space="preserve"> PAGEREF _Toc186732662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74D5F">
            <w:rPr>
              <w:noProof/>
              <w:lang w:val="en-US"/>
            </w:rPr>
            <w:t>3</w:t>
          </w:r>
          <w:r>
            <w:rPr>
              <w:noProof/>
            </w:rPr>
            <w:fldChar w:fldCharType="end"/>
          </w:r>
        </w:p>
        <w:p w14:paraId="3A5DCA9A" w14:textId="352D9935" w:rsidR="00274D5F" w:rsidRPr="00274D5F" w:rsidRDefault="00274D5F">
          <w:pPr>
            <w:pStyle w:val="TOC2"/>
            <w:tabs>
              <w:tab w:val="left" w:pos="1134"/>
            </w:tabs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</w:pPr>
          <w:r w:rsidRPr="008F057F">
            <w:rPr>
              <w:noProof/>
              <w:lang w:val="en-US"/>
            </w:rPr>
            <w:t>1.2</w:t>
          </w:r>
          <w:r w:rsidRPr="00274D5F"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  <w:tab/>
          </w:r>
          <w:r w:rsidRPr="008F057F">
            <w:rPr>
              <w:noProof/>
              <w:lang w:val="en-US"/>
            </w:rPr>
            <w:t>Example 2: Eligibility by address &amp; buildingName</w:t>
          </w:r>
          <w:r w:rsidRPr="00274D5F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274D5F">
            <w:rPr>
              <w:noProof/>
              <w:lang w:val="en-US"/>
            </w:rPr>
            <w:instrText xml:space="preserve"> PAGEREF _Toc186732663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74D5F">
            <w:rPr>
              <w:noProof/>
              <w:lang w:val="en-US"/>
            </w:rPr>
            <w:t>15</w:t>
          </w:r>
          <w:r>
            <w:rPr>
              <w:noProof/>
            </w:rPr>
            <w:fldChar w:fldCharType="end"/>
          </w:r>
        </w:p>
        <w:p w14:paraId="3B325927" w14:textId="251078EE" w:rsidR="00274D5F" w:rsidRPr="00274D5F" w:rsidRDefault="00274D5F">
          <w:pPr>
            <w:pStyle w:val="TOC1"/>
            <w:rPr>
              <w:rFonts w:asciiTheme="minorHAnsi" w:eastAsiaTheme="minorEastAsia" w:hAnsiTheme="minorHAnsi"/>
              <w:noProof/>
              <w:kern w:val="2"/>
              <w:sz w:val="22"/>
              <w:lang w:val="en-US" w:eastAsia="fr-FR"/>
              <w14:ligatures w14:val="standardContextual"/>
            </w:rPr>
          </w:pPr>
          <w:r w:rsidRPr="00274D5F">
            <w:rPr>
              <w:noProof/>
              <w:lang w:val="en-US"/>
            </w:rPr>
            <w:t>2</w:t>
          </w:r>
          <w:r w:rsidRPr="00274D5F">
            <w:rPr>
              <w:rFonts w:asciiTheme="minorHAnsi" w:eastAsiaTheme="minorEastAsia" w:hAnsiTheme="minorHAnsi"/>
              <w:noProof/>
              <w:kern w:val="2"/>
              <w:sz w:val="22"/>
              <w:lang w:val="en-US" w:eastAsia="fr-FR"/>
              <w14:ligatures w14:val="standardContextual"/>
            </w:rPr>
            <w:tab/>
          </w:r>
          <w:r w:rsidRPr="00274D5F">
            <w:rPr>
              <w:noProof/>
              <w:lang w:val="en-US"/>
            </w:rPr>
            <w:t>Eligibility By buildingCode</w:t>
          </w:r>
          <w:r w:rsidRPr="00274D5F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274D5F">
            <w:rPr>
              <w:noProof/>
              <w:lang w:val="en-US"/>
            </w:rPr>
            <w:instrText xml:space="preserve"> PAGEREF _Toc186732664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74D5F">
            <w:rPr>
              <w:noProof/>
              <w:lang w:val="en-US"/>
            </w:rPr>
            <w:t>20</w:t>
          </w:r>
          <w:r>
            <w:rPr>
              <w:noProof/>
            </w:rPr>
            <w:fldChar w:fldCharType="end"/>
          </w:r>
        </w:p>
        <w:p w14:paraId="1592F387" w14:textId="3456D760" w:rsidR="00274D5F" w:rsidRPr="00274D5F" w:rsidRDefault="00274D5F">
          <w:pPr>
            <w:pStyle w:val="TOC2"/>
            <w:tabs>
              <w:tab w:val="left" w:pos="1134"/>
            </w:tabs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</w:pPr>
          <w:r w:rsidRPr="00274D5F">
            <w:rPr>
              <w:noProof/>
              <w:lang w:val="en-US"/>
            </w:rPr>
            <w:t>2.1</w:t>
          </w:r>
          <w:r w:rsidRPr="00274D5F"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  <w:tab/>
          </w:r>
          <w:r w:rsidRPr="00274D5F">
            <w:rPr>
              <w:noProof/>
              <w:lang w:val="en-US"/>
            </w:rPr>
            <w:t>Example 1 : Eligibility by buildingCode</w:t>
          </w:r>
          <w:r w:rsidRPr="00274D5F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274D5F">
            <w:rPr>
              <w:noProof/>
              <w:lang w:val="en-US"/>
            </w:rPr>
            <w:instrText xml:space="preserve"> PAGEREF _Toc186732665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74D5F">
            <w:rPr>
              <w:noProof/>
              <w:lang w:val="en-US"/>
            </w:rPr>
            <w:t>20</w:t>
          </w:r>
          <w:r>
            <w:rPr>
              <w:noProof/>
            </w:rPr>
            <w:fldChar w:fldCharType="end"/>
          </w:r>
        </w:p>
        <w:p w14:paraId="41954B06" w14:textId="6B884EBD" w:rsidR="00274D5F" w:rsidRPr="00274D5F" w:rsidRDefault="00274D5F">
          <w:pPr>
            <w:pStyle w:val="TOC1"/>
            <w:rPr>
              <w:rFonts w:asciiTheme="minorHAnsi" w:eastAsiaTheme="minorEastAsia" w:hAnsiTheme="minorHAnsi"/>
              <w:noProof/>
              <w:kern w:val="2"/>
              <w:sz w:val="22"/>
              <w:lang w:val="en-US" w:eastAsia="fr-FR"/>
              <w14:ligatures w14:val="standardContextual"/>
            </w:rPr>
          </w:pPr>
          <w:r w:rsidRPr="00274D5F">
            <w:rPr>
              <w:noProof/>
              <w:lang w:val="en-US"/>
            </w:rPr>
            <w:t>3</w:t>
          </w:r>
          <w:r w:rsidRPr="00274D5F">
            <w:rPr>
              <w:rFonts w:asciiTheme="minorHAnsi" w:eastAsiaTheme="minorEastAsia" w:hAnsiTheme="minorHAnsi"/>
              <w:noProof/>
              <w:kern w:val="2"/>
              <w:sz w:val="22"/>
              <w:lang w:val="en-US" w:eastAsia="fr-FR"/>
              <w14:ligatures w14:val="standardContextual"/>
            </w:rPr>
            <w:tab/>
          </w:r>
          <w:r w:rsidRPr="00274D5F">
            <w:rPr>
              <w:noProof/>
              <w:lang w:val="en-US"/>
            </w:rPr>
            <w:t>Eligibility By ND</w:t>
          </w:r>
          <w:r w:rsidRPr="00274D5F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274D5F">
            <w:rPr>
              <w:noProof/>
              <w:lang w:val="en-US"/>
            </w:rPr>
            <w:instrText xml:space="preserve"> PAGEREF _Toc186732666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74D5F">
            <w:rPr>
              <w:noProof/>
              <w:lang w:val="en-US"/>
            </w:rPr>
            <w:t>24</w:t>
          </w:r>
          <w:r>
            <w:rPr>
              <w:noProof/>
            </w:rPr>
            <w:fldChar w:fldCharType="end"/>
          </w:r>
        </w:p>
        <w:p w14:paraId="176BFBE0" w14:textId="730BBB92" w:rsidR="00274D5F" w:rsidRPr="00274D5F" w:rsidRDefault="00274D5F">
          <w:pPr>
            <w:pStyle w:val="TOC2"/>
            <w:tabs>
              <w:tab w:val="left" w:pos="1134"/>
            </w:tabs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</w:pPr>
          <w:r w:rsidRPr="00274D5F">
            <w:rPr>
              <w:noProof/>
              <w:lang w:val="en-US"/>
            </w:rPr>
            <w:t>3.1</w:t>
          </w:r>
          <w:r w:rsidRPr="00274D5F"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  <w:tab/>
          </w:r>
          <w:r w:rsidRPr="00274D5F">
            <w:rPr>
              <w:noProof/>
              <w:lang w:val="en-US"/>
            </w:rPr>
            <w:t>Example 1 : Eligibility by ND</w:t>
          </w:r>
          <w:r w:rsidRPr="00274D5F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274D5F">
            <w:rPr>
              <w:noProof/>
              <w:lang w:val="en-US"/>
            </w:rPr>
            <w:instrText xml:space="preserve"> PAGEREF _Toc186732667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74D5F">
            <w:rPr>
              <w:noProof/>
              <w:lang w:val="en-US"/>
            </w:rPr>
            <w:t>24</w:t>
          </w:r>
          <w:r>
            <w:rPr>
              <w:noProof/>
            </w:rPr>
            <w:fldChar w:fldCharType="end"/>
          </w:r>
        </w:p>
        <w:p w14:paraId="24AA79EC" w14:textId="18A56FF5" w:rsidR="00274D5F" w:rsidRPr="00274D5F" w:rsidRDefault="00274D5F">
          <w:pPr>
            <w:pStyle w:val="TOC1"/>
            <w:rPr>
              <w:rFonts w:asciiTheme="minorHAnsi" w:eastAsiaTheme="minorEastAsia" w:hAnsiTheme="minorHAnsi"/>
              <w:noProof/>
              <w:kern w:val="2"/>
              <w:sz w:val="22"/>
              <w:lang w:val="en-US" w:eastAsia="fr-FR"/>
              <w14:ligatures w14:val="standardContextual"/>
            </w:rPr>
          </w:pPr>
          <w:r w:rsidRPr="00274D5F">
            <w:rPr>
              <w:noProof/>
              <w:lang w:val="en-US"/>
            </w:rPr>
            <w:t>4</w:t>
          </w:r>
          <w:r w:rsidRPr="00274D5F">
            <w:rPr>
              <w:rFonts w:asciiTheme="minorHAnsi" w:eastAsiaTheme="minorEastAsia" w:hAnsiTheme="minorHAnsi"/>
              <w:noProof/>
              <w:kern w:val="2"/>
              <w:sz w:val="22"/>
              <w:lang w:val="en-US" w:eastAsia="fr-FR"/>
              <w14:ligatures w14:val="standardContextual"/>
            </w:rPr>
            <w:tab/>
          </w:r>
          <w:r w:rsidRPr="00274D5F">
            <w:rPr>
              <w:noProof/>
              <w:lang w:val="en-US"/>
            </w:rPr>
            <w:t>Eligibility By geographic Coordinates</w:t>
          </w:r>
          <w:r w:rsidRPr="00274D5F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274D5F">
            <w:rPr>
              <w:noProof/>
              <w:lang w:val="en-US"/>
            </w:rPr>
            <w:instrText xml:space="preserve"> PAGEREF _Toc186732668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74D5F">
            <w:rPr>
              <w:noProof/>
              <w:lang w:val="en-US"/>
            </w:rPr>
            <w:t>34</w:t>
          </w:r>
          <w:r>
            <w:rPr>
              <w:noProof/>
            </w:rPr>
            <w:fldChar w:fldCharType="end"/>
          </w:r>
        </w:p>
        <w:p w14:paraId="3B141964" w14:textId="52C1BB12" w:rsidR="00274D5F" w:rsidRPr="00274D5F" w:rsidRDefault="00274D5F">
          <w:pPr>
            <w:pStyle w:val="TOC2"/>
            <w:tabs>
              <w:tab w:val="left" w:pos="1134"/>
            </w:tabs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</w:pPr>
          <w:r w:rsidRPr="008F057F">
            <w:rPr>
              <w:noProof/>
              <w:lang w:val="en-US"/>
            </w:rPr>
            <w:t>4.1</w:t>
          </w:r>
          <w:r w:rsidRPr="00274D5F"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  <w:tab/>
          </w:r>
          <w:r w:rsidRPr="008F057F">
            <w:rPr>
              <w:noProof/>
              <w:lang w:val="en-US"/>
            </w:rPr>
            <w:t>Example 1 : Eligibility by geographic coordinates</w:t>
          </w:r>
          <w:r w:rsidRPr="00274D5F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274D5F">
            <w:rPr>
              <w:noProof/>
              <w:lang w:val="en-US"/>
            </w:rPr>
            <w:instrText xml:space="preserve"> PAGEREF _Toc186732669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74D5F">
            <w:rPr>
              <w:noProof/>
              <w:lang w:val="en-US"/>
            </w:rPr>
            <w:t>34</w:t>
          </w:r>
          <w:r>
            <w:rPr>
              <w:noProof/>
            </w:rPr>
            <w:fldChar w:fldCharType="end"/>
          </w:r>
        </w:p>
        <w:p w14:paraId="0D1EF62F" w14:textId="0918B430" w:rsidR="00274D5F" w:rsidRPr="00274D5F" w:rsidRDefault="00274D5F">
          <w:pPr>
            <w:pStyle w:val="TOC2"/>
            <w:tabs>
              <w:tab w:val="left" w:pos="1134"/>
            </w:tabs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</w:pPr>
          <w:r w:rsidRPr="008F057F">
            <w:rPr>
              <w:noProof/>
              <w:lang w:val="en-US"/>
            </w:rPr>
            <w:t>4.2</w:t>
          </w:r>
          <w:r w:rsidRPr="00274D5F"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  <w:tab/>
          </w:r>
          <w:r w:rsidRPr="008F057F">
            <w:rPr>
              <w:noProof/>
              <w:lang w:val="en-US"/>
            </w:rPr>
            <w:t>Example 2 : Eligibility by geographic coordinates and perimeter</w:t>
          </w:r>
          <w:r w:rsidRPr="00274D5F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274D5F">
            <w:rPr>
              <w:noProof/>
              <w:lang w:val="en-US"/>
            </w:rPr>
            <w:instrText xml:space="preserve"> PAGEREF _Toc186732670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74D5F">
            <w:rPr>
              <w:noProof/>
              <w:lang w:val="en-US"/>
            </w:rPr>
            <w:t>66</w:t>
          </w:r>
          <w:r>
            <w:rPr>
              <w:noProof/>
            </w:rPr>
            <w:fldChar w:fldCharType="end"/>
          </w:r>
        </w:p>
        <w:p w14:paraId="77D72F47" w14:textId="0EC608C7" w:rsidR="00274D5F" w:rsidRPr="00274D5F" w:rsidRDefault="00274D5F">
          <w:pPr>
            <w:pStyle w:val="TOC2"/>
            <w:tabs>
              <w:tab w:val="left" w:pos="1134"/>
            </w:tabs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</w:pPr>
          <w:r w:rsidRPr="008F057F">
            <w:rPr>
              <w:noProof/>
              <w:lang w:val="en-US"/>
            </w:rPr>
            <w:t>4.3</w:t>
          </w:r>
          <w:r w:rsidRPr="00274D5F">
            <w:rPr>
              <w:rFonts w:eastAsiaTheme="minorEastAsia"/>
              <w:noProof/>
              <w:kern w:val="2"/>
              <w:lang w:val="en-US" w:eastAsia="fr-FR"/>
              <w14:ligatures w14:val="standardContextual"/>
            </w:rPr>
            <w:tab/>
          </w:r>
          <w:r w:rsidRPr="008F057F">
            <w:rPr>
              <w:noProof/>
              <w:lang w:val="en-US"/>
            </w:rPr>
            <w:t>Example 2 : Eligibility by geographic coordinates, perimeter and support</w:t>
          </w:r>
          <w:r w:rsidRPr="00274D5F">
            <w:rPr>
              <w:noProof/>
              <w:lang w:val="en-US"/>
            </w:rPr>
            <w:tab/>
          </w:r>
          <w:r>
            <w:rPr>
              <w:noProof/>
            </w:rPr>
            <w:fldChar w:fldCharType="begin"/>
          </w:r>
          <w:r w:rsidRPr="00274D5F">
            <w:rPr>
              <w:noProof/>
              <w:lang w:val="en-US"/>
            </w:rPr>
            <w:instrText xml:space="preserve"> PAGEREF _Toc186732671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 w:rsidRPr="00274D5F">
            <w:rPr>
              <w:noProof/>
              <w:lang w:val="en-US"/>
            </w:rPr>
            <w:t>73</w:t>
          </w:r>
          <w:r>
            <w:rPr>
              <w:noProof/>
            </w:rPr>
            <w:fldChar w:fldCharType="end"/>
          </w:r>
        </w:p>
        <w:p w14:paraId="10F2B683" w14:textId="153DBE91" w:rsidR="007247EC" w:rsidRPr="00B16DE0" w:rsidRDefault="00545C35" w:rsidP="007247EC">
          <w:pPr>
            <w:pStyle w:val="BodyText"/>
          </w:pPr>
          <w:r w:rsidRPr="00B16DE0">
            <w:fldChar w:fldCharType="end"/>
          </w:r>
        </w:p>
      </w:sdtContent>
    </w:sdt>
    <w:p w14:paraId="4A506E7F" w14:textId="77777777" w:rsidR="00380718" w:rsidRPr="00B16DE0" w:rsidRDefault="00380718" w:rsidP="007247EC">
      <w:pPr>
        <w:pStyle w:val="BodyText"/>
      </w:pPr>
    </w:p>
    <w:p w14:paraId="0AABCCBD" w14:textId="77777777" w:rsidR="00380718" w:rsidRPr="00B16DE0" w:rsidRDefault="00380718" w:rsidP="008C57B8">
      <w:pPr>
        <w:pStyle w:val="BodyText"/>
        <w:sectPr w:rsidR="00380718" w:rsidRPr="00B16DE0" w:rsidSect="00380718">
          <w:headerReference w:type="default" r:id="rId13"/>
          <w:footerReference w:type="default" r:id="rId14"/>
          <w:pgSz w:w="11906" w:h="16838"/>
          <w:pgMar w:top="1701" w:right="1191" w:bottom="1701" w:left="1191" w:header="709" w:footer="709" w:gutter="0"/>
          <w:cols w:space="708"/>
          <w:docGrid w:linePitch="360"/>
        </w:sectPr>
      </w:pPr>
    </w:p>
    <w:p w14:paraId="7BDA36E3" w14:textId="5294D865" w:rsidR="008D6761" w:rsidRDefault="00E5188B" w:rsidP="00BF60D9">
      <w:pPr>
        <w:pStyle w:val="Heading1"/>
      </w:pPr>
      <w:bookmarkStart w:id="0" w:name="_Toc186732661"/>
      <w:r>
        <w:lastRenderedPageBreak/>
        <w:t>Eligibility By address</w:t>
      </w:r>
      <w:bookmarkEnd w:id="0"/>
    </w:p>
    <w:p w14:paraId="3D511B24" w14:textId="68BE841E" w:rsidR="001B4107" w:rsidRDefault="00E5188B" w:rsidP="001B4107">
      <w:pPr>
        <w:pStyle w:val="Heading2"/>
      </w:pPr>
      <w:bookmarkStart w:id="1" w:name="_Toc186732662"/>
      <w:r>
        <w:t>Example 1</w:t>
      </w:r>
      <w:r w:rsidR="00297E65">
        <w:t xml:space="preserve"> : Eligibility </w:t>
      </w:r>
      <w:r w:rsidR="003A0A26">
        <w:t>b</w:t>
      </w:r>
      <w:r w:rsidR="00297E65">
        <w:t>y address</w:t>
      </w:r>
      <w:bookmarkEnd w:id="1"/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35536C" w14:paraId="33DCF27A" w14:textId="77777777" w:rsidTr="003553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64F55C25" w14:textId="1C91197F" w:rsidR="0035536C" w:rsidRDefault="00196F93" w:rsidP="00820D42">
            <w:pPr>
              <w:pStyle w:val="BodyText"/>
            </w:pPr>
            <w:r>
              <w:t>Request</w:t>
            </w:r>
          </w:p>
        </w:tc>
      </w:tr>
      <w:tr w:rsidR="0035536C" w14:paraId="754843F7" w14:textId="77777777" w:rsidTr="0035536C">
        <w:tc>
          <w:tcPr>
            <w:tcW w:w="8664" w:type="dxa"/>
          </w:tcPr>
          <w:p w14:paraId="3E4EEF8A" w14:textId="65419265" w:rsidR="0035536C" w:rsidRDefault="0035536C" w:rsidP="00820D42">
            <w:pPr>
              <w:pStyle w:val="BodyText"/>
            </w:pPr>
            <w:r w:rsidRPr="0035536C">
              <w:t>/poi?fullTextAddress=RUE MAURICE CHOURY 20000, AJACCIO</w:t>
            </w:r>
          </w:p>
        </w:tc>
      </w:tr>
    </w:tbl>
    <w:p w14:paraId="62C721C5" w14:textId="77777777" w:rsidR="00820D42" w:rsidRDefault="00820D42" w:rsidP="00820D42">
      <w:pPr>
        <w:pStyle w:val="BodyText"/>
        <w:rPr>
          <w:lang w:val="en-US"/>
        </w:rPr>
      </w:pPr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196F93" w14:paraId="58C55808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004E5952" w14:textId="33D5644A" w:rsidR="00196F93" w:rsidRDefault="00196F93" w:rsidP="00A8697A">
            <w:pPr>
              <w:pStyle w:val="BodyText"/>
            </w:pPr>
            <w:r>
              <w:t>Output</w:t>
            </w:r>
          </w:p>
        </w:tc>
      </w:tr>
      <w:tr w:rsidR="00196F93" w14:paraId="1668403C" w14:textId="77777777" w:rsidTr="00A8697A">
        <w:tc>
          <w:tcPr>
            <w:tcW w:w="8664" w:type="dxa"/>
          </w:tcPr>
          <w:p w14:paraId="335122D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[</w:t>
            </w:r>
          </w:p>
          <w:p w14:paraId="4AB28F7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{</w:t>
            </w:r>
          </w:p>
          <w:p w14:paraId="3F36774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"OC43MjgzNzY5NDEuOTE4NTU4"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78B080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BC0E77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"IMB/2A004/X/03OL"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27B922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"name"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"RES BALESTRINO"</w:t>
            </w:r>
          </w:p>
          <w:p w14:paraId="69A37DB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4019FC1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FE8E3C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8.7283769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47853C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41.918558</w:t>
            </w:r>
          </w:p>
          <w:p w14:paraId="7733532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070B140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F0B53C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09A35A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70986F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38B5AC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426F15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50671E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534C5AB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334140B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95BF68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80DA1A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DFEC91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274B61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27A888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41D4FD7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230C74D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2FEBB8F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124D46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7CF504A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5EC04BF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22F2B4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69B455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7DC0D81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6A2E423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BAE443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77BD9D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56090C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49EF85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61A8DC9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2624852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6214BDE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50C6ECA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A71044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CBCFFB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9A9E74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619FDD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E2CB8D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4BADFD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02B65D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4BEE142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07875D7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6F1903B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DB0050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4BEBCE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460F8E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73A793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949C42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DF7898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2C62D23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66272BD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07CAE41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0D9C937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4AD2A2B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0DB8EF7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AC78FC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4E3C68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très bonne"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144A8F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2142B0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certains cas à l'intérieur des bâtiments."</w:t>
            </w:r>
          </w:p>
          <w:p w14:paraId="6AC4B1E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6EA6B8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{</w:t>
            </w:r>
          </w:p>
          <w:p w14:paraId="3A2CB85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0A8E3A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A3370A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27502A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DF431B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C23F9E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B378E4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D5B095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881779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9D6A04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9D04A6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6C3B74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D5BC2F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452535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5542ED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9968A3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F41F13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FD0C27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6C070F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FBAC6F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B6FC8A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A7156C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91A0AC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71C0D8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A406F8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50271D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9D5437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58A966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40B7F92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CDD446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F96D07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7C8D23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E35E94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5439D2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DF03F1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4B0A34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775B44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992434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B2B4D0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736469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83F6BF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241DE3C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29B75B1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7A2DBA5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4751D48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"2025-01-02T16:02:12"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951FDF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"2025-01-02T16:02:12"</w:t>
            </w:r>
          </w:p>
          <w:p w14:paraId="4988501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0D760D2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04E44A5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"OC43MjgxNTYzNDEuOTE5NDA4Ng=="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505DBE1" w14:textId="77777777" w:rsidR="00196F93" w:rsidRPr="008A1045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"building"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0CD1178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"IMB/2A004/C/01RJ"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C7FCF16" w14:textId="77777777" w:rsidR="00196F93" w:rsidRPr="008A1045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"name"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A1045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"RES LES FOUGERES"</w:t>
            </w:r>
          </w:p>
          <w:p w14:paraId="5E38584E" w14:textId="77777777" w:rsidR="00196F93" w:rsidRPr="008A1045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32A095F5" w14:textId="77777777" w:rsidR="00196F93" w:rsidRPr="008A1045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5A5A7E0" w14:textId="77777777" w:rsidR="00196F93" w:rsidRPr="008A1045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A1045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8.7281563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F262E57" w14:textId="77777777" w:rsidR="00196F93" w:rsidRPr="008A1045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A1045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41.9194086</w:t>
            </w:r>
          </w:p>
          <w:p w14:paraId="06CCA40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73BCC9D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C9883F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20B779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CF6D18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3D1694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3C0DA4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883B26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7F612CE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4E049F4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25FC00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E55FCA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3CB143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0D2A77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C6F704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7A320FE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6D99FEA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47CACA0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9B5FA9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655A35B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50CC5BD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4AEB37B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CC4682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55DD6F3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2B01A91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9C1A69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520954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E0C3F2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6DEA98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3719B5D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7062F71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1FAE075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725C9AA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5A5D0C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54779E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21B4B7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C2AB37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D341F5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3A34C8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ABAF37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311AE6B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70119CB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6EB63F6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0ABE06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CCBFAD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86247B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D663A3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5D4C1E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E20688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4C55FAA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197E823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2556106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71C047D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7891BA3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09A163B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F7A281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C60A2F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258C8C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31C4FF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0349B5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D39071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FD1E21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1DA381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BA6674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9D4ECF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894190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490CBB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1E4829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673143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7DBDD7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8CB393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75F459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CFE157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A8B2F8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8AA52A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9310AD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979827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58FF1F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E41800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1DA098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4AB55B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C04C5C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E24D4F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609CD0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10AAD0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19DB81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AAB570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A3705E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BEB598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5ED5356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46E893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F92997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6160A3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6931C0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4A7F56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A7EC36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C1BA68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BD06DE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614D6C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87FD83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B97C7D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8D9A27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1039E3A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17DE66C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4A19276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420A393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"2025-01-02T16:02:12"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D42E5A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"2025-01-02T16:02:12"</w:t>
            </w:r>
          </w:p>
          <w:p w14:paraId="2A71014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4C49B5F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42D683A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"OC43MjgyMjY4NDEuOTE4NzI5Mg=="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A862724" w14:textId="77777777" w:rsidR="00196F93" w:rsidRPr="008A1045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"building"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479858C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"IMB/2A004/X/048L"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A91EBA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"DG DE LA POSTE"</w:t>
            </w:r>
          </w:p>
          <w:p w14:paraId="0B0A7C6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2C5426C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35FAD0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8.7282268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87EBDF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41.9187292</w:t>
            </w:r>
          </w:p>
          <w:p w14:paraId="314B6CD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359AB34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ADD198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F28AB8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64A2ED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6F2E5A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F61672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6BF061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39590EF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28A03AE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6007E9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C055C6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4B74E7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74ACE2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BD47A2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315FE46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46CAAF1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68AB02F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39E2EE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667B087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1900E3A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522A1B0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45C304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4FB46E2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57F3AD8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A54230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8D186D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92F774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D005C2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31DB165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3CF4AB7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1164013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448EE81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96B20D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DD7811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F8036E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4C73D2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A82811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BA06EB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4C3030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6858A42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2B9F0A6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0F5E997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B3121D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6ED4D1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8B3467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0A33EA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1A6D34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803F90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6B7537C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0AEA2DB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54E82CD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6A0CA41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01FF255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3447B26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D92E2D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71469E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très bonne"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52EC38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E10671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certains cas à l'intérieur des bâtiments."</w:t>
            </w:r>
          </w:p>
          <w:p w14:paraId="764EBA3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54B7F7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C64DE6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4B4F2C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CD2A2B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7B9524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B97055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BB51C1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E02B83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962733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0EBFA3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7EA46E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1AFC81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F9CEE7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274C3E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48BBCF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FDC75D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7A0ADF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A3EAAC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12B850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{</w:t>
            </w:r>
          </w:p>
          <w:p w14:paraId="2D9ABEA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491AC9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39804F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A0329D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669A44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DCF287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F4FD7F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51DC37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1E0EC7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CDDA16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2D868B8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DA42F2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EB10AD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8F890C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2D6D32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66F1CC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FAF5B6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551595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CDDA59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E2762A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800B32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DE5BD2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1956C4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7C68098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3E4183A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7264D68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218663E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"2025-01-02T16:02:12"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BB3D97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"2025-01-02T16:02:12"</w:t>
            </w:r>
          </w:p>
          <w:p w14:paraId="7DAA21F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02E6C18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699A163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"OC43MjgyMjY4NDEuOTE4NzI5Mg=="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752A667" w14:textId="77777777" w:rsidR="00196F93" w:rsidRPr="008A1045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"building"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18C6A24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"IMB/2A004/X/048L"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74C1DA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"DG DE LA POSTE"</w:t>
            </w:r>
          </w:p>
          <w:p w14:paraId="5E19D79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2071CDB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8ED04D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8.7282268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7DEE05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41.9187292</w:t>
            </w:r>
          </w:p>
          <w:p w14:paraId="4C51C46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77E83F8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3D9893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B71C9E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75CD68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F9FBB7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DE7685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19AE6F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1E9A5F7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234DA07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410CFB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3FD6FF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CBCC0C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03C63A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7C854C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B698FA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4BB9552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2003D43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4DF20EA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5A2955D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ECE066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0D837D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1E41E2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764DA1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30E7E3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E0DCF9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2E291A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78F98E00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18C97EF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051902B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B8A857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C2F15A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55E5EF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06E05A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7DC461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879B97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70CC2EA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6425C16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1779BAC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33FF31C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"mobile"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025255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"mobileTechnologies"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0C172F9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{</w:t>
            </w:r>
          </w:p>
          <w:p w14:paraId="708A50C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54AE69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très bonne"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57C531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D8B9FD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certains cas à l'intérieur des bâtiments."</w:t>
            </w:r>
          </w:p>
          <w:p w14:paraId="607F23A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8880B9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630BF92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732349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C180B3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173747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548664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5898D1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8F65B2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E14096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1B8FE7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10723D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9F6348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5495DC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A9F937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6E996A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A45244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98DF76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65855E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5E4369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F0F171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0F6D90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8F1AAED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A3732D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2A56B4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F110CE9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C290E2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E0FC66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E3B4305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286FC5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3F8B9A9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9B6EFA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A15584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FE8578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F720D83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57D3B06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04E264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11E539E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37AC398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7AE66FA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8B1469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3EE949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2C6DDA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22328BD1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082A883B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62B8E57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6A491D77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"2025-01-02T16:02:12"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1FC4064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196F93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196F93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"2025-01-02T16:02:12"</w:t>
            </w:r>
          </w:p>
          <w:p w14:paraId="153EEDDC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</w:t>
            </w:r>
          </w:p>
          <w:p w14:paraId="2A37C6DF" w14:textId="77777777" w:rsidR="00196F93" w:rsidRPr="00196F93" w:rsidRDefault="00196F93" w:rsidP="00196F93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196F93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]</w:t>
            </w:r>
          </w:p>
          <w:p w14:paraId="25CF226C" w14:textId="69E28D3C" w:rsidR="00196F93" w:rsidRDefault="00196F93" w:rsidP="00A8697A">
            <w:pPr>
              <w:pStyle w:val="BodyText"/>
            </w:pPr>
          </w:p>
        </w:tc>
      </w:tr>
    </w:tbl>
    <w:p w14:paraId="7246FA2C" w14:textId="77777777" w:rsidR="00196F93" w:rsidRDefault="00196F93" w:rsidP="00820D42">
      <w:pPr>
        <w:pStyle w:val="BodyText"/>
        <w:rPr>
          <w:lang w:val="en-US"/>
        </w:rPr>
      </w:pPr>
    </w:p>
    <w:p w14:paraId="29B090E6" w14:textId="63F1757D" w:rsidR="00297E65" w:rsidRPr="00AC38E7" w:rsidRDefault="00297E65" w:rsidP="00297E65">
      <w:pPr>
        <w:pStyle w:val="Heading2"/>
        <w:rPr>
          <w:lang w:val="en-US"/>
        </w:rPr>
      </w:pPr>
      <w:bookmarkStart w:id="2" w:name="_Toc186732663"/>
      <w:r w:rsidRPr="00AC38E7">
        <w:rPr>
          <w:lang w:val="en-US"/>
        </w:rPr>
        <w:t xml:space="preserve">Example 2: Eligibility </w:t>
      </w:r>
      <w:r w:rsidR="003A0A26">
        <w:rPr>
          <w:lang w:val="en-US"/>
        </w:rPr>
        <w:t>b</w:t>
      </w:r>
      <w:r w:rsidRPr="00AC38E7">
        <w:rPr>
          <w:lang w:val="en-US"/>
        </w:rPr>
        <w:t>y address &amp; buildingName</w:t>
      </w:r>
      <w:bookmarkEnd w:id="2"/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297E65" w14:paraId="03C409A7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75B38A0D" w14:textId="77777777" w:rsidR="00297E65" w:rsidRDefault="00297E65" w:rsidP="00A8697A">
            <w:pPr>
              <w:pStyle w:val="BodyText"/>
            </w:pPr>
            <w:r>
              <w:t>Request</w:t>
            </w:r>
          </w:p>
        </w:tc>
      </w:tr>
      <w:tr w:rsidR="00297E65" w:rsidRPr="00AC38E7" w14:paraId="77AE0337" w14:textId="77777777" w:rsidTr="00A8697A">
        <w:tc>
          <w:tcPr>
            <w:tcW w:w="8664" w:type="dxa"/>
          </w:tcPr>
          <w:p w14:paraId="12B2FD59" w14:textId="2F7EC374" w:rsidR="00297E65" w:rsidRPr="00AC38E7" w:rsidRDefault="00AC38E7" w:rsidP="00A8697A">
            <w:pPr>
              <w:pStyle w:val="BodyText"/>
              <w:rPr>
                <w:lang w:val="en-US"/>
              </w:rPr>
            </w:pPr>
            <w:r w:rsidRPr="00AC38E7">
              <w:rPr>
                <w:lang w:val="en-US"/>
              </w:rPr>
              <w:t>/poi?fullTextAddress=RUE MAURICE CHOURY 20000, AJACCIO&amp;buildingName=RES LES FOUGERES</w:t>
            </w:r>
          </w:p>
        </w:tc>
      </w:tr>
    </w:tbl>
    <w:p w14:paraId="1F5D6FB5" w14:textId="77777777" w:rsidR="00297E65" w:rsidRDefault="00297E65" w:rsidP="00820D42">
      <w:pPr>
        <w:pStyle w:val="BodyText"/>
        <w:rPr>
          <w:lang w:val="en-US"/>
        </w:rPr>
      </w:pPr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AC38E7" w14:paraId="08EDAD79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0E3456AC" w14:textId="00FD0575" w:rsidR="00AC38E7" w:rsidRDefault="00AC38E7" w:rsidP="00A8697A">
            <w:pPr>
              <w:pStyle w:val="BodyText"/>
            </w:pPr>
            <w:r>
              <w:t>Output</w:t>
            </w:r>
          </w:p>
        </w:tc>
      </w:tr>
      <w:tr w:rsidR="00AC38E7" w:rsidRPr="00AC38E7" w14:paraId="1952B255" w14:textId="77777777" w:rsidTr="00A8697A">
        <w:tc>
          <w:tcPr>
            <w:tcW w:w="8664" w:type="dxa"/>
          </w:tcPr>
          <w:p w14:paraId="1079AAB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[</w:t>
            </w:r>
          </w:p>
          <w:p w14:paraId="26963313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{</w:t>
            </w:r>
          </w:p>
          <w:p w14:paraId="6B323385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"OC43MjgxNTYzNDEuOTE5NDA4Ng=="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FEF6A6D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ED2D435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"IMB/2A004/C/01RJ"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923AB6E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"RES LES FOUGERES"</w:t>
            </w:r>
          </w:p>
          <w:p w14:paraId="08745AF4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72D1FAC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"geoCoding"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7C8DE68C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"longitude"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8.7281563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AD295A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"latitude"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41.9194086</w:t>
            </w:r>
          </w:p>
          <w:p w14:paraId="2BC3E6D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157B5804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7EC54BD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07BB4D9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4D5A8AC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3B49F09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345E55D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B7CEEC0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22E0024C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06C4E4D5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A8B789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39DF35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D8D0E7F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771F953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A76C12B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58DD443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3B8E072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52B47C71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116D3C3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13C6E271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4FE9D39B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5867B0E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CF9A43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301CE0B1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5EE4A790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4FD212C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DEE5100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AA659CC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ACFB70F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2DAE8D0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1C64D91A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63E97D94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0F838D61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4D38A5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26E3B97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9F0D47D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714A7F1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E7B7B94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240AAFE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5EC9E07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01773E8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56A65533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461F5A0C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BCE5F78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73141A7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7B09350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C10306B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41E2FDE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51F3DEC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4A97849D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31C75ADF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47F5DCB3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3E20A801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05D9F433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157A0718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56EF0E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C1C5E7B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7614DA1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AEBF521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927AC1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2018B34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046211B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D70F32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12C2F8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7280F27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6DA4573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},</w:t>
            </w:r>
          </w:p>
          <w:p w14:paraId="0EA73767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005301A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2132C70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49C9A1B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6D0DA59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555485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3C45047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D486924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DF6708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246EA64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59ADCE3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118D32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06914C0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A4DC937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52D170C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DDA2E4E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62F456C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E8706F8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D231D8E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73192AD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3D4B244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1C7B61D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5A26774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12679CCB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BF6CE7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65AB5D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0FDFAED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A90346F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9385419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0FF31C1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9247775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7077BC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5244493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B67C01B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641734C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7F0F9E2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32AF33AF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065E9F96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771CFD41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2E2C968F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"2025-01-02T16:15:53"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F98ADCF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A00432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A00432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"2025-01-02T16:15:53"</w:t>
            </w:r>
          </w:p>
          <w:p w14:paraId="1F50D171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</w:t>
            </w:r>
          </w:p>
          <w:p w14:paraId="7A7F9D9C" w14:textId="77777777" w:rsidR="00A00432" w:rsidRPr="00A00432" w:rsidRDefault="00A00432" w:rsidP="00A00432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A00432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]</w:t>
            </w:r>
          </w:p>
          <w:p w14:paraId="2124BC26" w14:textId="6FC26A6C" w:rsidR="00AC38E7" w:rsidRPr="00AC38E7" w:rsidRDefault="00AC38E7" w:rsidP="00A8697A">
            <w:pPr>
              <w:pStyle w:val="BodyText"/>
              <w:rPr>
                <w:lang w:val="en-US"/>
              </w:rPr>
            </w:pPr>
          </w:p>
        </w:tc>
      </w:tr>
    </w:tbl>
    <w:p w14:paraId="1FC8EEB6" w14:textId="7A6C6DCE" w:rsidR="00A07786" w:rsidRDefault="00A07786" w:rsidP="00820D42">
      <w:pPr>
        <w:pStyle w:val="BodyText"/>
        <w:rPr>
          <w:lang w:val="en-US"/>
        </w:rPr>
      </w:pPr>
    </w:p>
    <w:p w14:paraId="2CBD68AE" w14:textId="77777777" w:rsidR="00A07786" w:rsidRDefault="00A07786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79000CF9" w14:textId="405E31B0" w:rsidR="00A07786" w:rsidRDefault="00A07786" w:rsidP="00A07786">
      <w:pPr>
        <w:pStyle w:val="Heading1"/>
      </w:pPr>
      <w:bookmarkStart w:id="3" w:name="_Toc186732664"/>
      <w:r>
        <w:lastRenderedPageBreak/>
        <w:t xml:space="preserve">Eligibility By </w:t>
      </w:r>
      <w:r w:rsidR="00B256E5" w:rsidRPr="00B256E5">
        <w:t>buildingCode</w:t>
      </w:r>
      <w:bookmarkEnd w:id="3"/>
    </w:p>
    <w:p w14:paraId="11FE9549" w14:textId="3C718ACB" w:rsidR="00A07786" w:rsidRDefault="00A07786" w:rsidP="00A07786">
      <w:pPr>
        <w:pStyle w:val="Heading2"/>
      </w:pPr>
      <w:bookmarkStart w:id="4" w:name="_Toc186732665"/>
      <w:r>
        <w:t xml:space="preserve">Example 1 : Eligibility </w:t>
      </w:r>
      <w:r w:rsidR="00B256E5">
        <w:t xml:space="preserve">by </w:t>
      </w:r>
      <w:r w:rsidR="00B256E5" w:rsidRPr="00B256E5">
        <w:t>buildingCode</w:t>
      </w:r>
      <w:bookmarkEnd w:id="4"/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A07786" w14:paraId="358BB48D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6EB1C97D" w14:textId="77777777" w:rsidR="00A07786" w:rsidRDefault="00A07786" w:rsidP="00A8697A">
            <w:pPr>
              <w:pStyle w:val="BodyText"/>
            </w:pPr>
            <w:r>
              <w:t>Request</w:t>
            </w:r>
          </w:p>
        </w:tc>
      </w:tr>
      <w:tr w:rsidR="00A07786" w:rsidRPr="008A1045" w14:paraId="79A2D87C" w14:textId="77777777" w:rsidTr="00A8697A">
        <w:tc>
          <w:tcPr>
            <w:tcW w:w="8664" w:type="dxa"/>
          </w:tcPr>
          <w:p w14:paraId="4B9A4DAE" w14:textId="1FBB59B9" w:rsidR="00A07786" w:rsidRPr="00A02B08" w:rsidRDefault="00A02B08" w:rsidP="00A8697A">
            <w:pPr>
              <w:pStyle w:val="BodyText"/>
              <w:rPr>
                <w:lang w:val="en-US"/>
              </w:rPr>
            </w:pPr>
            <w:r w:rsidRPr="00A02B08">
              <w:rPr>
                <w:lang w:val="en-US"/>
              </w:rPr>
              <w:t>/poi?buildingCode=IMB/2A004/C/01RJ</w:t>
            </w:r>
          </w:p>
        </w:tc>
      </w:tr>
    </w:tbl>
    <w:p w14:paraId="775809CD" w14:textId="77777777" w:rsidR="00A07786" w:rsidRPr="00A02B08" w:rsidRDefault="00A07786" w:rsidP="00A07786">
      <w:pPr>
        <w:pStyle w:val="BodyText"/>
        <w:rPr>
          <w:lang w:val="en-US"/>
        </w:rPr>
      </w:pPr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A07786" w14:paraId="5DDB0D19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077CE7F3" w14:textId="77777777" w:rsidR="00A07786" w:rsidRDefault="00A07786" w:rsidP="00A8697A">
            <w:pPr>
              <w:pStyle w:val="BodyText"/>
            </w:pPr>
            <w:r>
              <w:t>Output</w:t>
            </w:r>
          </w:p>
        </w:tc>
      </w:tr>
      <w:tr w:rsidR="00A07786" w14:paraId="6BABCB8C" w14:textId="77777777" w:rsidTr="00A8697A">
        <w:tc>
          <w:tcPr>
            <w:tcW w:w="8664" w:type="dxa"/>
          </w:tcPr>
          <w:p w14:paraId="6787CE34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[</w:t>
            </w:r>
          </w:p>
          <w:p w14:paraId="5FFE85F8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{</w:t>
            </w:r>
          </w:p>
          <w:p w14:paraId="42665635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"OC43MjgxNTYzNDEuOTE5NDA4Ng=="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B06044C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0DFB7AA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"IMB/2A004/C/01RJ"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195EFDE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"RES LES FOUGERES"</w:t>
            </w:r>
          </w:p>
          <w:p w14:paraId="701FDBD5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11415F76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"geoCoding"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13F7F23C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"longitude"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8.7281563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A149C66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"latitude"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41.9194086</w:t>
            </w:r>
          </w:p>
          <w:p w14:paraId="73C0BC29" w14:textId="77777777" w:rsidR="0082777A" w:rsidRPr="008A1045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},</w:t>
            </w:r>
          </w:p>
          <w:p w14:paraId="43FF593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60DA70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4CCDB6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2090869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F945466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876A5FF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ACB096B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4A352949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747DA01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272C87B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881C690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5AB5EC7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A5FB151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4222CAB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0E187776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5BABAD73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642A0ED5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C87FD76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481369EA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2BD30BE1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5A7B705B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C92470C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22BC7818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3357F74D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0B722DB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CC11C41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765A448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15C409C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5B27946F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18765885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0F2E92E7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08C65E5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D1D1E5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12101EA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A53247C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2AB5E8C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356EEDB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9164B21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74D2FB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072B7910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29D01389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2E8A3581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7335B53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843413D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72AA2F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9B9D2F7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8DF1848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1B37819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5D1306CF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3DF92817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1A83D2A0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4E33F68D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3A86626E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507ADC51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462FEC6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4D4A24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C619DE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7F2D420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9C08E1E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B18DB1B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{</w:t>
            </w:r>
          </w:p>
          <w:p w14:paraId="639A7C37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89C28EA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9DA782A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D40D753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B914C7E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030403D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61D1C0E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5CA324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8F6E8CB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34D6CEB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C583D8C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03E1D5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9F79733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A705325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232A78D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C52C8C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EEC69C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EA2028E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848DB93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E1C7603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4E8223D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8764D2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D79FC6C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BD5AABA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F038633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5402A32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99F8793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820C9D9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4CEC738E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619F3BE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CA87BBE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69FF8F1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21E3C58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CFDF37C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57284BD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55AEBFA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C1B9AD4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A0F9C05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3E13FF6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35F9988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591D616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26CF0879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6F84D4CF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55E4F4A5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4B8A4A10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"2025-01-02T16:23:13"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34825C7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8277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8277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"2025-01-02T16:23:13"</w:t>
            </w:r>
          </w:p>
          <w:p w14:paraId="51DDEE3A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</w:t>
            </w:r>
          </w:p>
          <w:p w14:paraId="4A0903FB" w14:textId="77777777" w:rsidR="0082777A" w:rsidRPr="0082777A" w:rsidRDefault="0082777A" w:rsidP="008277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277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]</w:t>
            </w:r>
          </w:p>
          <w:p w14:paraId="4DDB2874" w14:textId="77777777" w:rsidR="00A07786" w:rsidRDefault="00A07786" w:rsidP="00A8697A">
            <w:pPr>
              <w:pStyle w:val="BodyText"/>
            </w:pPr>
          </w:p>
        </w:tc>
      </w:tr>
    </w:tbl>
    <w:p w14:paraId="0E735ABB" w14:textId="77777777" w:rsidR="00AC38E7" w:rsidRDefault="00AC38E7" w:rsidP="00820D42">
      <w:pPr>
        <w:pStyle w:val="BodyText"/>
        <w:rPr>
          <w:lang w:val="en-US"/>
        </w:rPr>
      </w:pPr>
    </w:p>
    <w:p w14:paraId="017524A8" w14:textId="17F6A05C" w:rsidR="00A65D0E" w:rsidRDefault="00A65D0E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6568EAB3" w14:textId="2DA1F4B4" w:rsidR="00A65D0E" w:rsidRDefault="00A65D0E" w:rsidP="00A65D0E">
      <w:pPr>
        <w:pStyle w:val="Heading1"/>
      </w:pPr>
      <w:bookmarkStart w:id="5" w:name="_Toc186732666"/>
      <w:r>
        <w:lastRenderedPageBreak/>
        <w:t>Eligibility By ND</w:t>
      </w:r>
      <w:bookmarkEnd w:id="5"/>
    </w:p>
    <w:p w14:paraId="0500B7A3" w14:textId="4ED551FB" w:rsidR="00A65D0E" w:rsidRDefault="00A65D0E" w:rsidP="00A65D0E">
      <w:pPr>
        <w:pStyle w:val="Heading2"/>
      </w:pPr>
      <w:bookmarkStart w:id="6" w:name="_Toc186732667"/>
      <w:r>
        <w:t>Example 1 : Eligibility by ND</w:t>
      </w:r>
      <w:bookmarkEnd w:id="6"/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A65D0E" w14:paraId="78482462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07919D31" w14:textId="77777777" w:rsidR="00A65D0E" w:rsidRDefault="00A65D0E" w:rsidP="00A8697A">
            <w:pPr>
              <w:pStyle w:val="BodyText"/>
            </w:pPr>
            <w:r>
              <w:t>Request</w:t>
            </w:r>
          </w:p>
        </w:tc>
      </w:tr>
      <w:tr w:rsidR="00A65D0E" w14:paraId="1E80D231" w14:textId="77777777" w:rsidTr="00A8697A">
        <w:tc>
          <w:tcPr>
            <w:tcW w:w="8664" w:type="dxa"/>
          </w:tcPr>
          <w:p w14:paraId="02A8BDAA" w14:textId="15A0E5D6" w:rsidR="00A65D0E" w:rsidRDefault="002779A0" w:rsidP="00A8697A">
            <w:pPr>
              <w:pStyle w:val="BodyText"/>
            </w:pPr>
            <w:r w:rsidRPr="002779A0">
              <w:t>/poi?nd=0495212828</w:t>
            </w:r>
          </w:p>
        </w:tc>
      </w:tr>
    </w:tbl>
    <w:p w14:paraId="4F0C5474" w14:textId="77777777" w:rsidR="00A65D0E" w:rsidRDefault="00A65D0E" w:rsidP="00A65D0E">
      <w:pPr>
        <w:pStyle w:val="BodyText"/>
        <w:rPr>
          <w:lang w:val="en-US"/>
        </w:rPr>
      </w:pPr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A65D0E" w14:paraId="4ADDD81F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2710CEE4" w14:textId="77777777" w:rsidR="00A65D0E" w:rsidRDefault="00A65D0E" w:rsidP="00A8697A">
            <w:pPr>
              <w:pStyle w:val="BodyText"/>
            </w:pPr>
            <w:r>
              <w:t>Output</w:t>
            </w:r>
          </w:p>
        </w:tc>
      </w:tr>
      <w:tr w:rsidR="00A65D0E" w14:paraId="3FB06BDA" w14:textId="77777777" w:rsidTr="00A8697A">
        <w:tc>
          <w:tcPr>
            <w:tcW w:w="8664" w:type="dxa"/>
          </w:tcPr>
          <w:p w14:paraId="14296AF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[</w:t>
            </w:r>
          </w:p>
          <w:p w14:paraId="13F9115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551B3CBA" w14:textId="77777777" w:rsidR="00653A7A" w:rsidRPr="008A1045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A1045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"OC43MjgzNzY5NDEuOTE4NTU4"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0F58AA8" w14:textId="77777777" w:rsidR="00653A7A" w:rsidRPr="008A1045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6D515C4" w14:textId="77777777" w:rsidR="00653A7A" w:rsidRPr="008A1045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A1045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"IMB/2A004/X/03OL"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7B0C5AA" w14:textId="77777777" w:rsidR="00653A7A" w:rsidRPr="008A1045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"name"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A1045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"RES BALESTRINO"</w:t>
            </w:r>
          </w:p>
          <w:p w14:paraId="439BCCD8" w14:textId="77777777" w:rsidR="00653A7A" w:rsidRPr="008A1045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4B0E5C40" w14:textId="77777777" w:rsidR="00653A7A" w:rsidRPr="008A1045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0F5DEAB" w14:textId="77777777" w:rsidR="00653A7A" w:rsidRPr="008A1045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A1045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8.7283769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36BEA4F" w14:textId="77777777" w:rsidR="00653A7A" w:rsidRPr="008A1045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8A1045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8A1045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41.918558</w:t>
            </w:r>
          </w:p>
          <w:p w14:paraId="0E08CEA4" w14:textId="77777777" w:rsidR="00653A7A" w:rsidRPr="008A1045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02EC24D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84E664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2B7B78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D0768F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0529FC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CC94DA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1B57CE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2A8667D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014A717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FF06C6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57A7FE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789D53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DC6612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E8AB0E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59B222C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21ED0C6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1E028D2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2EE366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67A93B4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6254A97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64F58E9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B6D4E8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6B6AE9B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7F95B6D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D939B4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2B9293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47014A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AD612E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41A1056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5958610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2E8F675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4E7C62F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4EDD9A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3C3A46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387AB6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6C6BAE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0FBE8E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B22FBB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81EDFA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53783EB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470B2CA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2BDD12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70D72A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9F42DF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794002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3D76EA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ABDC2C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CE5532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14B3243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3780CB7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630A4F4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1D900F5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3AAA41F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30B0AE9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527A4B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CE7A91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très bonne"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E4FE88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A98237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certains cas à l'intérieur des bâtiments."</w:t>
            </w:r>
          </w:p>
          <w:p w14:paraId="59963ED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3F57C1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{</w:t>
            </w:r>
          </w:p>
          <w:p w14:paraId="2BA5A0B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C12A4B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24577A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E0B97C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DCABF4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617F42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FFE90A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401172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8E16ED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B65C86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AC60E5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B20908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B56112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FDC7A9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8584EB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ECFD9F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6E956E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0B8DAE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EB1AB3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102A07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CD2F19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38BDB9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7741B9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C53C46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4A36F8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CF95C8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55FE83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B5C1D6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17E1FF9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418379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018E0D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575604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2FC7AE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B03152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05060D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69F53B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95AB3B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7ADA33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B5A404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05FD2F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72CD69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7E3089A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271E047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459D3A3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3BCE4D2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"2025-01-02T16:25:50"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472CBD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"2025-01-02T16:25:50"</w:t>
            </w:r>
          </w:p>
          <w:p w14:paraId="730244C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3914778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613B5B8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"OC43MjgxNTYzNDEuOTE5NDA4Ng=="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D3314D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BB2A0C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"IMB/2A004/C/01RJ"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ECE6F4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"RES LES FOUGERES"</w:t>
            </w:r>
          </w:p>
          <w:p w14:paraId="1090864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137B6F0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"geoCoding"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015F9D0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"longitude"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8.7281563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C184A4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"latitude"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41.9194086</w:t>
            </w:r>
          </w:p>
          <w:p w14:paraId="5AE6176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481CA3A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DBF4AB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EA0EF9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F137F4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A063BA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C2A66E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1BB915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63C3075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4BFCE3C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FBA2C7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448CAC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7978C8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BF61FC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C2D28B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4B80138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0B7AF9F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07D4483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5E3CE8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3F78169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7D07AC8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2A733CD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1F1F71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5AA2332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B90752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FEAE57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1718B4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BF7F69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2BC88C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05D8066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4B7B25B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4E61C39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1798DB2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E1C77E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531BC9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01D434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DABB54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F55D8C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B6B2E4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9DB32A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0933413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0E59507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371BB2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D24B42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420543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74AF10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10E9FB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911420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61E387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7069233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0C79DE9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3A5CEB0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19B1FAF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5BF478E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4CCF9DE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3E941D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68ED0C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FEC6B0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BD3251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E41CD1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D67173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6F1B99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269F3A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5B53C0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4CD148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A99C1D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7AED29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8D1B13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F88540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C0CBAE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F6C186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0F0D60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24F7D6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E8B588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2CFE0A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BEB181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50778D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AB3346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7ED657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95BA76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C330F2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DDA714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039F1F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A054E5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89BAB9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711771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413C8D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60D8FA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14C59C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091BE60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E556F9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EA7D3A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76F333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00C898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C0554B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38ED0C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8ED6C1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759895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0F6FBF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E2DFEE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5982C7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9EEE7E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2D43BA3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1A4B073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4B61079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646D560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"2025-01-02T16:25:50"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189C4B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"2025-01-02T16:25:50"</w:t>
            </w:r>
          </w:p>
          <w:p w14:paraId="2D4BDA6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5207417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7B666E9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"OC43MjgyMjY4NDEuOTE4NzI5Mg=="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3AD1E8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377DC5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"IMB/2A004/X/048L"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84D705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"DG DE LA POSTE"</w:t>
            </w:r>
          </w:p>
          <w:p w14:paraId="7DDAA46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47E2AAA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DB8FC2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8.7282268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CAEC60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41.9187292</w:t>
            </w:r>
          </w:p>
          <w:p w14:paraId="77EED9A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2121760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BB8A1A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51EAB1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495300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A610EC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880E10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344AED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7CF35E7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1F7BF39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13BE7A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232D3A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2EF5DC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3EE660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BCCEB3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2F69750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7BBC512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028258C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D949DD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297808E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7CF9DDC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8BD278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BA24DF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0C95FA7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70B652C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D91F12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2DC8D9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23033A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E3A025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42793D7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4038DBE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6059BBB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6D82F9D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4B7032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C00871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B4A953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74AD9A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D8D063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633E29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F89863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69EDC18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6125DC3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047EF09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4E0C84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E70AD4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3B35F7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361612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9D996C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B79EFD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2FF2D0A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113AECA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1C94E08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1675DD6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42BA994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0B96CD6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3529A0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2EB951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très bonne"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2C3AD6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7E05A0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certains cas à l'intérieur des bâtiments."</w:t>
            </w:r>
          </w:p>
          <w:p w14:paraId="04E9C67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76E63A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0F18A2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D4EED5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7F4DCC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7C6BB5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E0E253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FB7822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E0A039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13797E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CCA9A8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3964C2A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7F4AB8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064D30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6FF7DF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2914EB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B84B8D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DB3D01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643073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478319B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{</w:t>
            </w:r>
          </w:p>
          <w:p w14:paraId="3213C76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BD46CF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F65175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43C8B97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1C401C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785655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38EAFD4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3FC01F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5E4A2D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F4910B1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71121B4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EAE8AB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90BEF8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9F133F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562378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3F84E5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7E250D3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04373BD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6BBDF4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0712A16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0688DE5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618666F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11E547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339A3BA8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3EEF765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039AFCE9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6BE5374E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"2025-01-02T16:25:50"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387A22C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653A7A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653A7A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"2025-01-02T16:25:50"</w:t>
            </w:r>
          </w:p>
          <w:p w14:paraId="15654F20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</w:t>
            </w:r>
          </w:p>
          <w:p w14:paraId="6A9929A2" w14:textId="77777777" w:rsidR="00653A7A" w:rsidRPr="00653A7A" w:rsidRDefault="00653A7A" w:rsidP="00653A7A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653A7A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]</w:t>
            </w:r>
          </w:p>
          <w:p w14:paraId="3BB8E831" w14:textId="77777777" w:rsidR="00A65D0E" w:rsidRDefault="00A65D0E" w:rsidP="00A8697A">
            <w:pPr>
              <w:pStyle w:val="BodyText"/>
            </w:pPr>
          </w:p>
        </w:tc>
      </w:tr>
    </w:tbl>
    <w:p w14:paraId="6E26720B" w14:textId="77777777" w:rsidR="00A65D0E" w:rsidRDefault="00A65D0E" w:rsidP="00A65D0E">
      <w:pPr>
        <w:pStyle w:val="BodyText"/>
        <w:rPr>
          <w:lang w:val="en-US"/>
        </w:rPr>
      </w:pPr>
    </w:p>
    <w:p w14:paraId="7F4396C0" w14:textId="1467F707" w:rsidR="00A65D0E" w:rsidRDefault="00A65D0E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48E45B85" w14:textId="6C39A831" w:rsidR="00A65D0E" w:rsidRDefault="00A65D0E" w:rsidP="00A65D0E">
      <w:pPr>
        <w:pStyle w:val="Heading1"/>
      </w:pPr>
      <w:bookmarkStart w:id="7" w:name="_Toc186732668"/>
      <w:r>
        <w:lastRenderedPageBreak/>
        <w:t xml:space="preserve">Eligibility By </w:t>
      </w:r>
      <w:r w:rsidR="00714B89">
        <w:t>geographic Coordinates</w:t>
      </w:r>
      <w:bookmarkEnd w:id="7"/>
    </w:p>
    <w:p w14:paraId="7B97E34A" w14:textId="6EBC9756" w:rsidR="00A65D0E" w:rsidRPr="008C3E05" w:rsidRDefault="00A65D0E" w:rsidP="00A65D0E">
      <w:pPr>
        <w:pStyle w:val="Heading2"/>
        <w:rPr>
          <w:lang w:val="en-US"/>
        </w:rPr>
      </w:pPr>
      <w:bookmarkStart w:id="8" w:name="_Toc186732669"/>
      <w:r w:rsidRPr="008C3E05">
        <w:rPr>
          <w:lang w:val="en-US"/>
        </w:rPr>
        <w:t xml:space="preserve">Example 1 : Eligibility by </w:t>
      </w:r>
      <w:r w:rsidR="007F722D" w:rsidRPr="008C3E05">
        <w:rPr>
          <w:lang w:val="en-US"/>
        </w:rPr>
        <w:t>geographic</w:t>
      </w:r>
      <w:r w:rsidR="008C3E05" w:rsidRPr="008C3E05">
        <w:rPr>
          <w:lang w:val="en-US"/>
        </w:rPr>
        <w:t xml:space="preserve"> c</w:t>
      </w:r>
      <w:r w:rsidR="008C3E05">
        <w:rPr>
          <w:lang w:val="en-US"/>
        </w:rPr>
        <w:t>oordinates</w:t>
      </w:r>
      <w:bookmarkEnd w:id="8"/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A65D0E" w14:paraId="114C0592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0CF79641" w14:textId="77777777" w:rsidR="00A65D0E" w:rsidRDefault="00A65D0E" w:rsidP="00A8697A">
            <w:pPr>
              <w:pStyle w:val="BodyText"/>
            </w:pPr>
            <w:r>
              <w:t>Request</w:t>
            </w:r>
          </w:p>
        </w:tc>
      </w:tr>
      <w:tr w:rsidR="00A65D0E" w14:paraId="09A45823" w14:textId="77777777" w:rsidTr="00A8697A">
        <w:tc>
          <w:tcPr>
            <w:tcW w:w="8664" w:type="dxa"/>
          </w:tcPr>
          <w:p w14:paraId="2C7E703B" w14:textId="76EB86B0" w:rsidR="00A65D0E" w:rsidRDefault="008C3E05" w:rsidP="00A8697A">
            <w:pPr>
              <w:pStyle w:val="BodyText"/>
            </w:pPr>
            <w:r w:rsidRPr="008C3E05">
              <w:t>/poi?latitude=41.9187292&amp;longitude=8.7282268</w:t>
            </w:r>
          </w:p>
        </w:tc>
      </w:tr>
    </w:tbl>
    <w:p w14:paraId="00D5DBE2" w14:textId="77777777" w:rsidR="00A65D0E" w:rsidRPr="008C3E05" w:rsidRDefault="00A65D0E" w:rsidP="00A65D0E">
      <w:pPr>
        <w:pStyle w:val="BodyText"/>
      </w:pPr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A65D0E" w14:paraId="54B5993B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2761242D" w14:textId="77777777" w:rsidR="00A65D0E" w:rsidRDefault="00A65D0E" w:rsidP="00A8697A">
            <w:pPr>
              <w:pStyle w:val="BodyText"/>
            </w:pPr>
            <w:r>
              <w:t>Output</w:t>
            </w:r>
          </w:p>
        </w:tc>
      </w:tr>
      <w:tr w:rsidR="00A65D0E" w14:paraId="668AC468" w14:textId="77777777" w:rsidTr="00A8697A">
        <w:tc>
          <w:tcPr>
            <w:tcW w:w="8664" w:type="dxa"/>
          </w:tcPr>
          <w:p w14:paraId="5001866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[</w:t>
            </w:r>
          </w:p>
          <w:p w14:paraId="658D440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{</w:t>
            </w:r>
          </w:p>
          <w:p w14:paraId="7777A5F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"OC43MjgyMjY4NDEuOTE4NzI5Mg=="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427FF3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D773A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"IMB/2A004/X/048L"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21D3ED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8A1045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"DG DE LA POSTE"</w:t>
            </w:r>
          </w:p>
          <w:p w14:paraId="66FF96C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7648AC8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D0ECAF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8.7282268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B8E757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41.9187292</w:t>
            </w:r>
          </w:p>
          <w:p w14:paraId="433D7ED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29370C4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FDF501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510810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533FC3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65F5C7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36BFC1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0B26ED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48533DA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3C71A3D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EA8077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F3414B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C0B5CE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AF84BD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282078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6167246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4CEC47E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1F8F438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61D9CD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4917541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1F023B6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33AE46C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FDDD7A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3CA7AEB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07E7468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E8A6A6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F211A2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3F54C7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4836C9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10E8A96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48B7AD2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4979CD9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60D0E45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8D47FD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B39820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83ED48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D6B6A5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CDCB4F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A17950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5BD7FA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51D69CB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3146955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7BDBC5F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94606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E853B9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84B18B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4002C0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5A5D29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58C169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5A4A5EE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72271CB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61860BD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6E815C7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73C5633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767C76D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FE72C8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2A439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très bonne"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14FB8E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A75546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certains cas à l'intérieur des bâtiments."</w:t>
            </w:r>
          </w:p>
          <w:p w14:paraId="2233E62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C1083B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{</w:t>
            </w:r>
          </w:p>
          <w:p w14:paraId="6099C36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5E9D13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60BBE1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B88380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3DAE71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FE1640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4C763B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04A4BE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D4E119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7069F2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4159E2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C61DE7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1A15FD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6E598E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1270CA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21CB0B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1B34A3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63330F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4EA5FC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E692C4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3D4C1F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420F0B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EBFCF8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F8A7F9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F4D60C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686907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3617E8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E3FAB3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4B98B40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C3F2FD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F1BD10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92FE08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CC557B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9C3A61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1C744D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4A9352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A6866B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23A577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33B801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CAF0F1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2E19E9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348D250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25D1424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67E93A8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7976E32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0F4F2A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</w:p>
          <w:p w14:paraId="300F015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4AB2167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2D14496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"OC43MjgzNzY5NDEuOTE4NTU4"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E51493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F72976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"IMB/2A004/X/03OL"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A27FF5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"name"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"RES BALESTRINO"</w:t>
            </w:r>
          </w:p>
          <w:p w14:paraId="2B7BCF8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47D436F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34E91C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8.7283769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83B618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41.918558</w:t>
            </w:r>
          </w:p>
          <w:p w14:paraId="4919308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6667F65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D619FF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542FAC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59BB70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1C86DD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12BA29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2090C2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40247F8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533D107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8ADAEC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A17B4D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A81185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590581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D91307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45FC4C1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7AFF337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2B664FC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F0F160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50CBEB3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3A0CA34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1E0E15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B328F5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5DB0EAC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672C5BF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BD0F3F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A2D01E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BAF08A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4ECEE8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1087798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384CEFC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7A977BA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2070D2F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35A719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FC4DDE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E83147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5B599C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2D98B7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EC806B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AB71E1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6E0ADA6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3169B78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3FB17CB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70B7DA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EE080C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5BA327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32E814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A2170D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FF35E0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166ADC3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1C8E906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2447A82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6C09972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46F7E67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2F5056E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8223A8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42B19E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très bonne"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48D0E0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260FAD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certains cas à l'intérieur des bâtiments."</w:t>
            </w:r>
          </w:p>
          <w:p w14:paraId="1D83D61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5B8C48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C57AA1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A25C9D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6BC221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A743A3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7EA783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911E7A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EF2166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851D0D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5C6CCF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6B2AE7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FDB2F8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6BACE9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79374E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EF9A9A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AEE215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C80FC5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B5E50C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C4CD53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A9C049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E698A8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1F4E75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B5BBD3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9769AD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61EC28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519BDA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78CF51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5A2B23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D9CD45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048B8D3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8B4341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43F456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A563B6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9311CE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C2FB9E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DFB3B1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A16C45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676EF0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BBDE7C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F722C5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A1AE38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497DCF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610462D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0050C90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363C826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4A63B57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E35446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</w:p>
          <w:p w14:paraId="0C8D5F9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2699AED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70D4B59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"OC43Mjc2NDI4NDEuOTE4ODk5Nw=="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B47FD2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3C7DF7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"IMB/2A004/C/01ML"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5D5B73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"LES LAURIERS"</w:t>
            </w:r>
          </w:p>
          <w:p w14:paraId="12E1CB8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7B492BF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"geoCoding"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4128989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"longitude"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8.7276428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D72CE6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"latitude"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41.9188997</w:t>
            </w:r>
          </w:p>
          <w:p w14:paraId="4865B87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0163502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"16 BD DU COMMANDANT BENIELLI 20000, AJACCIO"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A07B41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495168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68EDAA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166A11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"0131"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93DDAB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"16"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4FBD07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3B79E09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4DAAD06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D09284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35AFC1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486D9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4640AF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D051E0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385D3E1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6C23F2D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3A28E17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D5DD89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244BBEB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08E0A82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2DA0D8E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EAE213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493CE1C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3FAF060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887403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7B7599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FF5E1D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false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6E6782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329B879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13ACB00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62E8C02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16213F7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48C65C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929BAA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0EA11A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EB2FE1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3CB9A5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4EBFD7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C678CD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2B93FF8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67BDF69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7DA8F86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64F996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6BD17F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F4CB81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D3E488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9705F0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6FA1AB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23DF6E2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4D91337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56714F8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5403BC7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2E61E85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7D1B138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2C98F5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98CE05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C87140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517AFF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8C5D69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8C64C7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A70B43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0BDADC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7C01C9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0164F7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2F2291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F1F5A6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0DC236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8479F5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EB8431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DF2AC1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1C0278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3B89D3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C740B8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AEB8EC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9D0C2A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8C9600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074FB8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2E32D5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04FF3C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64896A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9C76DD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2CD925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375020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ADAC2B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56DDFD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3304B3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EC335B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1F1273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2B7A697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22D813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6C37D5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4AC425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F79748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178E52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5FB7E7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C2F02F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2912A2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60BCA9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D68500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5D2434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E6CD45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501BC32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5419D6E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7E5636C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4C81635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ACCC6A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</w:p>
          <w:p w14:paraId="3CEE3B3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1A63074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6419DA4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"OC43Mjg4OTUyNDEuOTE4Nzc4NQ=="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ED86A5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F74E93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"IMB/2A004/C/02JV"</w:t>
            </w:r>
          </w:p>
          <w:p w14:paraId="2324D49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56FCF30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1055B7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8.7288952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593D0D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41.9187785</w:t>
            </w:r>
          </w:p>
          <w:p w14:paraId="12BF4FF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506BE01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BALESTRINO 20000, AJACCIO"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57FD97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4C7B78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CD7859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32CAE6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"0110"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42B4FE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CA52A6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6757C6C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2D7247D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439F04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DC27A2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8D4044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8B4EBC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FC66FA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0AB77B8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3C0B5DB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1B16DD4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73364D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69B0CF4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3F0D50C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7CDFD42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1DAC66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30FAC03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EAD443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81FC9D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68E928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698D81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false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0A7562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6EA107E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32B9452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089E6BA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40944C3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43BD6E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6B14E3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B12611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B2338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14C7F5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EBE2E3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100706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0</w:t>
            </w:r>
          </w:p>
          <w:p w14:paraId="68E56A6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442FA75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7334929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2E8BC1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583B2E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873939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4F13CD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5B857D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0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C0F2C2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4D1E75F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24A15B3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5D35A49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6DF95ED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12B7902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2723122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77C02B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B7FED5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5C0B61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D164C8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B82850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9370B6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FBE4E4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2CDF96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2E57E5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92CC9F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64CD3F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C6C45E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0C392D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9E4A0E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2FDF8F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443F76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E776A6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639196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{</w:t>
            </w:r>
          </w:p>
          <w:p w14:paraId="678F67A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388E54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5D0028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7FD979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6AD253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B79930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209A05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65A44E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011934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D4BEA5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46962C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9FEF9B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5BE5BF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2D9CF1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8EA9B7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B5A221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0BDA45E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FB8E40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3106EA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870F60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09B0E5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782C98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F79D4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FEB3BC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E602DE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ACE127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EA762B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683714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B9EA13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3F9B99B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4F63E58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466A52A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77F190E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94FFB2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</w:p>
          <w:p w14:paraId="5C61F05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344DFAC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2E9B18A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"OC43MjgxNTYzNDEuOTE5NDA4Ng=="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F0CE55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CC79A1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"IMB/2A004/C/01RJ"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070445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"RES LES FOUGERES"</w:t>
            </w:r>
          </w:p>
          <w:p w14:paraId="3DFBB17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7BD45B4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"geoCoding"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1CBF8BD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"longitude"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8.7281563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B647C1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"latitude"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41.9194086</w:t>
            </w:r>
          </w:p>
          <w:p w14:paraId="58FA498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14E4074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AF807F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85621A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B57350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B9B24F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9E4F6A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FD690F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05847E6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46F2A02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4F76E8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3583A3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ABF000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C715D3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412022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21E9D06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21ED2D1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22E819E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D37B75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1D819CC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1068A17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908036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377CC8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05EE3AC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F518EB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6DC61E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FA41AC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5A431E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71BADE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3BEA82D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2EAAD78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6B1B83A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1996723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BA7711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1A9FDB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176E2B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8E572A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56B820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86708F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3D0238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02EFE19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47AF094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21036F9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BDDB8D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408218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6FA748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1556C5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52ACEE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6513B3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3559235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37ACA3B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751122F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2D76E06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448CA41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6280E9A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69105A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49200C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033AAF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93321E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9A734F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EA7B01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21C0DD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94BF20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191F41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74D79D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246CC3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},</w:t>
            </w:r>
          </w:p>
          <w:p w14:paraId="311662C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2D7661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C749AB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05FF27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BE66BF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1C9CD2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5D076A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965FAC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852910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2920F6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866EC0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F79355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800F77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8218EE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A74207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40F3CD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79CFCD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C9D631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CEEEA5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4A0803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C63A6C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6030B1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DCD84E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106FEB4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0A100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BADFFB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D379AA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934884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F5BF71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621E54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D666F3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DC4C22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0594F1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D3B5DD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98D294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775468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791FC30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52897B1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7F433CE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5183475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4540F0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</w:p>
          <w:p w14:paraId="17D0304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28D9770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39B9045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"OC43Mjg4NTkyNDEuOTE5MjIxOA=="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9E8568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14D03A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"IMB/2A004/X/03OD"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29168B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"name"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"A - RES LES ALOES"</w:t>
            </w:r>
          </w:p>
          <w:p w14:paraId="4F6A3E6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39E8785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65D7EA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"longitude"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8.7288592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BD1308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"latitude"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41.9192218</w:t>
            </w:r>
          </w:p>
          <w:p w14:paraId="533F6CA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43392D8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"formattedAddress"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"8 RUE DES ALOES 20000, AJACCIO"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39521A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B38328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5F6FD0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F55877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"0034"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F3A306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"8"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660A3E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347DD59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5A783D4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1D2A4F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90F034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FFD7E1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ADAA37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0BD590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5B0E45A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4D93E4A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3DB7963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70B652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1B34251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3A80C03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>                },</w:t>
            </w:r>
          </w:p>
          <w:p w14:paraId="785B19C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9F7F32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18380AB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38FEF4E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80527A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8CE987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8BCF26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false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3ACA1C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70C71DE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21D2A26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28ADE6F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32829AD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77B601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322CD8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933156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7C8B8B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A63AD2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CF5CAF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C7848D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3</w:t>
            </w:r>
          </w:p>
          <w:p w14:paraId="5D9005A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79368B1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3C83225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DC9189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6C0CFB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DED732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9685B2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37D4D1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3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903637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420BAC9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54E8E6F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05F1378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11EACB9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7791527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1D16A88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94C2D8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A7AFF1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B97E80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DADE90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3D1954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},</w:t>
            </w:r>
          </w:p>
          <w:p w14:paraId="2A586F3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DAEF06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B48DF4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5AA946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C0C766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526593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B39044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5669A5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C3D025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B9040B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80F764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439A52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28108A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B35DFC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CD7ECA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29F990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FBE051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7D55C7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F49A57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75D845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9AB141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32D797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29980E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5F3F4D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B05AA4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36290D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75BEF5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CF97E8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A78A59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317463F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92B249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726867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C029C5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B34862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90B6A1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5F30CF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8443FA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D4BF70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650112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8AE973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CEC5D4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2C3DC3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6EE3047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162F19B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27F9EB8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39CD6B6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89EA56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</w:p>
          <w:p w14:paraId="193BA5A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204FA81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2AF0C78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"OC43MjczMTM0NDEuOTE4NTMyNw=="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222ACC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74C27D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"IMB/2A004/X/0469"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FA218A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"B1 LES CYCLAMENS"</w:t>
            </w:r>
          </w:p>
          <w:p w14:paraId="0897E66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466ED87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"geoCoding"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2572CE9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"longitude"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8.7273134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06BE7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"latitude"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eastAsia="fr-FR"/>
              </w:rPr>
              <w:t>41.9185327</w:t>
            </w:r>
          </w:p>
          <w:p w14:paraId="06AE032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5CBB0F7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"17 BD DU COMMANDANT BENIELLI 20000, AJACCIO"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F4DE39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A21B02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970029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92031B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"0131"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31F678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"17"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6D2CB0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3FC2CAF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2EF1624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D5379D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675C3E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EE8975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C0276B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592090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3E7024D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6F41E56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4E0B95E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D83DE1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36EC2A9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1D2BB87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315017C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8ADEF4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73C0A45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406EB1D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1A9838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F26FC7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5B09DA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false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39DC90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1735901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7CE6BDC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3B0BE7F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52CFCD9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910182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97AEC9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BD2B8E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"notEligible"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E0BD57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{},</w:t>
            </w:r>
          </w:p>
          <w:p w14:paraId="17096A3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5F3C58A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"no service candidate found"</w:t>
            </w:r>
          </w:p>
          <w:p w14:paraId="29210F7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745B7FE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7545BC4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F55764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CA6F3A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BDD5B0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15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5F9F8D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1CBBC5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200497C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6B3FFFD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1146C4A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62F41E8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4A4305C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084208C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{</w:t>
            </w:r>
          </w:p>
          <w:p w14:paraId="685861F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1B2EAC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moyenne"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7E5373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F844D4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dans la plupart des cas à l'extérieur mais probablement pas à l'intérieur des bâtiments."</w:t>
            </w:r>
          </w:p>
          <w:p w14:paraId="7194EF1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9A5007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A1007E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40D3DE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B0CBE3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2E9B15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A448E4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313EE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EC2A4F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C40471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8F50F2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C525EE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F0F656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CB24E7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F79764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1BBB1F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8A6928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9509B1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45B7F5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531750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563D63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21D4CF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91FD71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58C2C6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D90667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7B72D5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953E55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291CF9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ED581E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FE6A2D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2E02C7A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BB1796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28B3F4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30879D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736F32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21B65B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01A77B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270B8C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96E3ED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56E1BB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C2B2D1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F6E19A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DDA37D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379DF53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41D560C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31ED85C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00332AC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5FD8A5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</w:p>
          <w:p w14:paraId="2AB1B26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7E151BF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0ADF903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"OC43MjkxNDIzNDEuOTE4NTAyNA=="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DABE5E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69F553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"IMB/2A004/C/01VK"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994DC5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"name"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"B LES OLIVIERS"</w:t>
            </w:r>
          </w:p>
          <w:p w14:paraId="4ED6131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05A7C54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0491AA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8.7291423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F903FE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41.9185024</w:t>
            </w:r>
          </w:p>
          <w:p w14:paraId="3BF136F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2FD6BA1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 RUE BALESTRINO 20000, AJACCIO"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BACB5D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BC9555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5DAFE8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D6490A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"0110"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60D8B2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09FBA5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2ABBB84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7E984EA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40D7F7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4DF86D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E44D00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0EE7CC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835DA6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250766E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28044D1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480D5D2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3BB115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7A95C3B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5E83619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714474D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A4232E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08A835D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3825619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D1E202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7C4050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602CD3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false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4879CB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6194A56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1E9A106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1772EF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2F6BCBD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576CD8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9B8255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87C436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232C25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056BAC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A494E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966792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0</w:t>
            </w:r>
          </w:p>
          <w:p w14:paraId="7B427B7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4087B48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3125D50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36AE8B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76E15D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548816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999B51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8C44D2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0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DD0B44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3AA1AD5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678495E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6476FBC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43A60B1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5404264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3E3C6E9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F6B950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D414F9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D980F9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D9B716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F5AF3F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F4EC36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BABB48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539F5B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B94305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F0E6E2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7A519D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3DC81F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D72405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31BF7A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2F82FD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64FF5B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4933B1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F4DA1C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043A49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E0DD3F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388F9B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8E1365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2EEF61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4645AB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8F9613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2137E6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0E5262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1F6C11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259EB3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EA26E3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86BBCE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83BB4B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5911B3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ACEBA9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07D82A7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AE2C0C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80A2AB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915B6E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117730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BA4674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D19D35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2CCDF2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899F0B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4B4D85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8DBD04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3D3063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1A3646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44504C4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578B908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2035004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2C58B78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2867D8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</w:p>
          <w:p w14:paraId="5C8B888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70026C8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28095E3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"OC43MjkxNzY1NDEuOTE4Mzc0Mw=="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A6F42A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95D247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"IMB/2A004/C/01S1"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54C9F4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"name"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"A LES OLIVIERS"</w:t>
            </w:r>
          </w:p>
          <w:p w14:paraId="5786590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>        },</w:t>
            </w:r>
          </w:p>
          <w:p w14:paraId="5812484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06B5A0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8.7291765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169AC0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41.9183743</w:t>
            </w:r>
          </w:p>
          <w:p w14:paraId="0DF8D76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1E6BEB2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 RUE BALESTRINO 20000, AJACCIO"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D29DAA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9B58F6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54A793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519324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"0110"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2AAE54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12B791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2BD1311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1354FFB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EE310C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8089C4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D6144A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792F50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BD0242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2B08C97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0B266CB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5C24A98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5896B9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03F1C39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6CE87C9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2E00DB2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1E3BAB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487FA32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63A2D58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8E6650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9BE6DD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5989E3F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"isFiberAvailable"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eastAsia="fr-FR"/>
              </w:rPr>
              <w:t>false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9FC7B4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"zoning"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"ZONE1"</w:t>
            </w:r>
          </w:p>
          <w:p w14:paraId="06119A1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6C50917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69EA1FE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55D7DE3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"copper"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55753F1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"commercialClosureDate"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E0173E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"adsl"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68C7262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B0F6E7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A0DFCA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5A2BE0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F60FC3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0</w:t>
            </w:r>
          </w:p>
          <w:p w14:paraId="36B7C1F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4299C6C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206A844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1623B9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093E8F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55E1E6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6C1563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215856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0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EAB78D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0347A15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6E04E97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4D7D147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5286AD1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13AB040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22C55A2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81F6D9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8BB3BC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1F01A0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32454B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3D3C5B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7E5482A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B25089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6C7BDC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7C97B1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7836FA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8602FA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D1080B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D26DA0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687077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535968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3DB908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94477C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},</w:t>
            </w:r>
          </w:p>
          <w:p w14:paraId="12B3633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6F0D8C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0B8B71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9559A3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4092EA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F4FA93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E1C6A9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3311B9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DFD0ED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02ECF1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ECB19F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0B0018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B3882D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20085A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913B10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37A57B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7831A7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7B9AEFB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1EA367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137382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E715B3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DC4A51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BFF57D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DD9110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B6EBED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29CFA2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B358A2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001C7D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F5D775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FB87A2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23332ED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7D99C86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0FAAC5E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},</w:t>
            </w:r>
          </w:p>
          <w:p w14:paraId="257713B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43B794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</w:p>
          <w:p w14:paraId="58A80B3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41C3B4F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0C0356F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"OC43MjcyODc0NDEuOTE4MTgzMg=="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72BB0F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23019B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"IMB/2A004/C/01MK"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A58622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"name"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"LES GENETS"</w:t>
            </w:r>
          </w:p>
          <w:p w14:paraId="5BBAE4C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2BE7D2B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78B1B8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8.7272874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EAB151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41.9181832</w:t>
            </w:r>
          </w:p>
          <w:p w14:paraId="74548BC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6A8390F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"15 BD DU COMMANDANT BENIELLI 20000, AJACCIO"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45CF96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DD965B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8203A9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775225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"0131"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3B2B81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"15"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A4C764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0262B00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1F06D5E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448D9F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9DE711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5A50DB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80D071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6D4F73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431D8D6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5FC611F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4CAB118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9CB829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6F5DB6F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79401E7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2BDD3F5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1D4393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25A48EF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350D36E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6FF227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4DA091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B9AC93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false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C25F60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675B78F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3B3BF46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061B92A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6AD68B0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39F79E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813A8B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53D727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15D193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B9D58F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E6A59C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103695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0</w:t>
            </w:r>
          </w:p>
          <w:p w14:paraId="3AEDB32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4BFDE87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66CC9B4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26F23B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CBA845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A73DB6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9B55B3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D79CB9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0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4841BB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5B28671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3806CF5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784E1AF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676D836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6F578C4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0CADECB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75F0FC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4EE3E2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2D45D9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816BBB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B2BA01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3A85E1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D2DFE0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878424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893FD9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074EC4B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2099A994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20B4C50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67B6B39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7CD36E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6BF596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5D50A4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8F7FB1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C679AA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DA4226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CC986D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A45C3E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178ABA3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D5D73D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3531E0F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5901FE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5248EE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68BE1CE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F626F2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E4F2AC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E28AE3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9B06E7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08B8AA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452E8F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BBFD325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391431F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6CDD6E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1BB282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40022C7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443187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D0F585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30BCCEC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},</w:t>
            </w:r>
          </w:p>
          <w:p w14:paraId="5655ABF1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FB21BD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EE3A28F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DE0276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B54AA5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A183C4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0ECD33C2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7147435C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55F00EDD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75772A9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7AA0226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7E5F9B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7E5F9B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"2025-01-02T16:47:13"</w:t>
            </w:r>
          </w:p>
          <w:p w14:paraId="5021729A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</w:t>
            </w:r>
          </w:p>
          <w:p w14:paraId="2E364F18" w14:textId="77777777" w:rsidR="007E5F9B" w:rsidRPr="007E5F9B" w:rsidRDefault="007E5F9B" w:rsidP="007E5F9B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7E5F9B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]</w:t>
            </w:r>
          </w:p>
          <w:p w14:paraId="55C44B54" w14:textId="77777777" w:rsidR="00A65D0E" w:rsidRDefault="00A65D0E" w:rsidP="00A8697A">
            <w:pPr>
              <w:pStyle w:val="BodyText"/>
            </w:pPr>
          </w:p>
        </w:tc>
      </w:tr>
    </w:tbl>
    <w:p w14:paraId="749DC363" w14:textId="77777777" w:rsidR="00A65D0E" w:rsidRDefault="00A65D0E" w:rsidP="00A65D0E">
      <w:pPr>
        <w:pStyle w:val="BodyText"/>
        <w:rPr>
          <w:lang w:val="en-US"/>
        </w:rPr>
      </w:pPr>
    </w:p>
    <w:p w14:paraId="635DA599" w14:textId="54F0BD72" w:rsidR="00A65D0E" w:rsidRPr="007F487B" w:rsidRDefault="00A65D0E" w:rsidP="00A65D0E">
      <w:pPr>
        <w:pStyle w:val="Heading2"/>
        <w:rPr>
          <w:lang w:val="en-US"/>
        </w:rPr>
      </w:pPr>
      <w:bookmarkStart w:id="9" w:name="_Toc186732670"/>
      <w:r w:rsidRPr="007F487B">
        <w:rPr>
          <w:lang w:val="en-US"/>
        </w:rPr>
        <w:t xml:space="preserve">Example 2 : </w:t>
      </w:r>
      <w:r w:rsidR="007F487B" w:rsidRPr="008C3E05">
        <w:rPr>
          <w:lang w:val="en-US"/>
        </w:rPr>
        <w:t>Eligibility by geographic c</w:t>
      </w:r>
      <w:r w:rsidR="007F487B">
        <w:rPr>
          <w:lang w:val="en-US"/>
        </w:rPr>
        <w:t>oordinates</w:t>
      </w:r>
      <w:r w:rsidR="00C05D09">
        <w:rPr>
          <w:lang w:val="en-US"/>
        </w:rPr>
        <w:t xml:space="preserve"> and perimeter</w:t>
      </w:r>
      <w:bookmarkEnd w:id="9"/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A65D0E" w14:paraId="0B8D3B6C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1AA6C982" w14:textId="77777777" w:rsidR="00A65D0E" w:rsidRDefault="00A65D0E" w:rsidP="00A8697A">
            <w:pPr>
              <w:pStyle w:val="BodyText"/>
            </w:pPr>
            <w:r>
              <w:t>Request</w:t>
            </w:r>
          </w:p>
        </w:tc>
      </w:tr>
      <w:tr w:rsidR="00A65D0E" w14:paraId="1C7EA3F1" w14:textId="77777777" w:rsidTr="00A8697A">
        <w:tc>
          <w:tcPr>
            <w:tcW w:w="8664" w:type="dxa"/>
          </w:tcPr>
          <w:p w14:paraId="442D64BE" w14:textId="759A92B6" w:rsidR="00A65D0E" w:rsidRDefault="00625548" w:rsidP="00A8697A">
            <w:pPr>
              <w:pStyle w:val="BodyText"/>
            </w:pPr>
            <w:r w:rsidRPr="00625548">
              <w:t>/poi?latitude=41.9187292&amp;longitude=8.7282268&amp;perimeter=50</w:t>
            </w:r>
          </w:p>
        </w:tc>
      </w:tr>
    </w:tbl>
    <w:p w14:paraId="41642300" w14:textId="77777777" w:rsidR="00A65D0E" w:rsidRDefault="00A65D0E" w:rsidP="00A65D0E">
      <w:pPr>
        <w:pStyle w:val="BodyText"/>
        <w:rPr>
          <w:lang w:val="en-US"/>
        </w:rPr>
      </w:pPr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A65D0E" w14:paraId="3A89EE02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399F97A9" w14:textId="77777777" w:rsidR="00A65D0E" w:rsidRDefault="00A65D0E" w:rsidP="00A8697A">
            <w:pPr>
              <w:pStyle w:val="BodyText"/>
            </w:pPr>
            <w:r>
              <w:t>Output</w:t>
            </w:r>
          </w:p>
        </w:tc>
      </w:tr>
      <w:tr w:rsidR="00A65D0E" w14:paraId="40C88A40" w14:textId="77777777" w:rsidTr="00A8697A">
        <w:tc>
          <w:tcPr>
            <w:tcW w:w="8664" w:type="dxa"/>
          </w:tcPr>
          <w:p w14:paraId="456BA84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[</w:t>
            </w:r>
          </w:p>
          <w:p w14:paraId="4E22C9B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{</w:t>
            </w:r>
          </w:p>
          <w:p w14:paraId="27A12DE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"OC43MjgyMjY4NDEuOTE4NzI5Mg=="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D69AD49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A29AB3B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"IMB/2A004/X/048L"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B9AA48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"DG DE LA POSTE"</w:t>
            </w:r>
          </w:p>
          <w:p w14:paraId="76A62AA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5FBE31D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E8AC65F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8.7282268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CE8E60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41.9187292</w:t>
            </w:r>
          </w:p>
          <w:p w14:paraId="1DCC96BF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4CBFE3D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893BF3C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71C59BB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5AB3B5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5115639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52590D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D33450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42ECEA99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15F0D87C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3ADCBE9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D7492B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C2C837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2BC4D0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CE4462F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4C6552D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6627CCCF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1FE8FEB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88059F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7F084E5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7CB34CB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0593810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6C963A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76FFBD8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4C17AE8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390397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EF8F60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002363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FE5C79F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5D28061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637E743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053CAC3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03A650E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E799E5C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ABCE20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B36E4C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3F38AC7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11F97BC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40CDDE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CAA32F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48715F0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4058809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E49046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23AD96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6B42E0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95666BB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2B009D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677861B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260885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4C5B0C8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5BFB92B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5D38963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5EE812CC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0826134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37BD2A6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F0FCAE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BE860A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très bonne"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CCFD07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B7C2B4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certains cas à l'intérieur des bâtiments."</w:t>
            </w:r>
          </w:p>
          <w:p w14:paraId="2594634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8B0C47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406E4C9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27C451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474860F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547D87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04775F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08460F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187AE7C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D3D7DFF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B178D4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192F85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5E4CFF0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4ADFE9C9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B1899B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9CEB9B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AB72AA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FEAF5B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3E26E0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50A349D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2353EA5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550BD8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584B6CB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F656B27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0CC961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3A7429B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2B3020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860EE6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9A7B46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1C1718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752BDBF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EA19F5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96AC80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087FB2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BBAB56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4CDE6AB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0A16F51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DC4DAA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74042E9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F7BA04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4C1C78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9111F5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0EB885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46DA85F7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4852211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11CBFFF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5A28733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"2025-01-02T16:48:06"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CD7CFF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"2025-01-02T16:48:06"</w:t>
            </w:r>
          </w:p>
          <w:p w14:paraId="5E51A379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},</w:t>
            </w:r>
          </w:p>
          <w:p w14:paraId="7CF93F0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{</w:t>
            </w:r>
          </w:p>
          <w:p w14:paraId="00F318B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"id"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"OC43MjgzNzY5NDEuOTE4NTU4"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907774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E788A8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"IMB/2A004/X/03OL"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16671C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"name"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"RES BALESTRINO"</w:t>
            </w:r>
          </w:p>
          <w:p w14:paraId="0227F21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>        },</w:t>
            </w:r>
          </w:p>
          <w:p w14:paraId="517EBCCF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61E3F5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8.7283769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171044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41.918558</w:t>
            </w:r>
          </w:p>
          <w:p w14:paraId="77BD4A6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33DBC62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14EA34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0D9FEEF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615D62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EC4E93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333970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D36D72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2BE85ED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0C8C158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521F22B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254429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58ACB0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89CC72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1901E2B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"isOptimalAvailable"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</w:p>
          <w:p w14:paraId="20E2480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},</w:t>
            </w:r>
          </w:p>
          <w:p w14:paraId="23F1869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"comments"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[</w:t>
            </w:r>
          </w:p>
          <w:p w14:paraId="03C6019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"FibreSmart: partiallyDeployed"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E38AFF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"FibreSmart Optimal: partiallyDeployed"</w:t>
            </w:r>
          </w:p>
          <w:p w14:paraId="3FC2641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]</w:t>
            </w:r>
          </w:p>
          <w:p w14:paraId="1F87121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BCDAB4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C2FF7F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1747A0C9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31EFF66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"ftto"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5DCC3D1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F5037E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37D7AA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"isFiberAvailable"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b/>
                <w:bCs/>
                <w:color w:val="0451A5"/>
                <w:sz w:val="18"/>
                <w:szCs w:val="18"/>
                <w:lang w:val="en-US" w:eastAsia="fr-FR"/>
              </w:rPr>
              <w:t>true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FD6209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"zoning"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"ZONE1"</w:t>
            </w:r>
          </w:p>
          <w:p w14:paraId="14AC4FB7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317AEEA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542362D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},</w:t>
            </w:r>
          </w:p>
          <w:p w14:paraId="6C931BC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"copper"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29DAD6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"commercialClosureDate"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"2025-01-31"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612626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"adsl"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A55A0F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20C3F1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ADDA47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18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3FAF87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7E19DC0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</w:p>
          <w:p w14:paraId="411A850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    }</w:t>
            </w:r>
          </w:p>
          <w:p w14:paraId="316F50D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},</w:t>
            </w:r>
          </w:p>
          <w:p w14:paraId="167C1687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"sdsl"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1790027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0A079A1C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"properties"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0AFD1A7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"bandwidth"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40AD75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"unit"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"Mbits/s"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EF354F5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"countCopperPair"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10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80F11A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"countRequiredPairs"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</w:t>
            </w:r>
          </w:p>
          <w:p w14:paraId="1523D9B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1B63992C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}</w:t>
            </w:r>
          </w:p>
          <w:p w14:paraId="56F7EB19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},</w:t>
            </w:r>
          </w:p>
          <w:p w14:paraId="00030E2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{</w:t>
            </w:r>
          </w:p>
          <w:p w14:paraId="1043A40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"mobileTechnologies"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: [</w:t>
            </w:r>
          </w:p>
          <w:p w14:paraId="0DF74AB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2F98D4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"5G"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AACDF1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très bonne"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74F7BA9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EBD298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certains cas à l'intérieur des bâtiments."</w:t>
            </w:r>
          </w:p>
          <w:p w14:paraId="19EE628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946AA0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6F50E2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22DD36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314D8D7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1CF543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19DED75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14F7094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642BD43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"3G"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07A142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6632C5F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05AA386B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E43222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2081543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>                    {</w:t>
            </w:r>
          </w:p>
          <w:p w14:paraId="1C8857C9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"2G"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59C8E6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20F5A09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1FDDE97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7351201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A491F60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324553A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"LORA"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8A72D3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07DB6D9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1DC7AF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6265872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BFDE86F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06CAD64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"PMR"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E8BF1B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nulle"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9C48D4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"0"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46C1B62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ne devrait pas fonctionner ni à l'extérieur ni à l'intérieur des bâtiments"</w:t>
            </w:r>
          </w:p>
          <w:p w14:paraId="1263427D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04FA7E9E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18D838A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3A01726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48E7AD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490B3E0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F578E06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},</w:t>
            </w:r>
          </w:p>
          <w:p w14:paraId="6CF0633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{</w:t>
            </w:r>
          </w:p>
          <w:p w14:paraId="5D1AB8B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"technology"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"LTEM-EC"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52D94B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"quality"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"Qualité de couverture excellente"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20AEB52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"coverageQualityScore"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"4"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6967708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        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"message"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"Votre équipement mobile devrait fonctionner à l'extérieur et dans la plupart des cas à l'intérieur des bâtiments."</w:t>
            </w:r>
          </w:p>
          <w:p w14:paraId="4053E393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    }</w:t>
            </w:r>
          </w:p>
          <w:p w14:paraId="6D4E48A7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    ]</w:t>
            </w:r>
          </w:p>
          <w:p w14:paraId="6F462F18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7289927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22C3FA74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lastRenderedPageBreak/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"2025-01-02T16:48:06"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536C024A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C05D09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C05D09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"2025-01-02T16:48:06"</w:t>
            </w:r>
          </w:p>
          <w:p w14:paraId="71A0BC07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</w:t>
            </w:r>
          </w:p>
          <w:p w14:paraId="3E5A4F01" w14:textId="77777777" w:rsidR="00C05D09" w:rsidRPr="00C05D09" w:rsidRDefault="00C05D09" w:rsidP="00C05D09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C05D09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]</w:t>
            </w:r>
          </w:p>
          <w:p w14:paraId="587CA4BB" w14:textId="77777777" w:rsidR="00A65D0E" w:rsidRDefault="00A65D0E" w:rsidP="00A8697A">
            <w:pPr>
              <w:pStyle w:val="BodyText"/>
            </w:pPr>
          </w:p>
        </w:tc>
      </w:tr>
    </w:tbl>
    <w:p w14:paraId="686C9DCD" w14:textId="77777777" w:rsidR="00A65D0E" w:rsidRPr="0035536C" w:rsidRDefault="00A65D0E" w:rsidP="00A65D0E">
      <w:pPr>
        <w:pStyle w:val="BodyText"/>
        <w:rPr>
          <w:lang w:val="en-US"/>
        </w:rPr>
      </w:pPr>
    </w:p>
    <w:p w14:paraId="566254C1" w14:textId="36C0C9F7" w:rsidR="00625548" w:rsidRPr="007F487B" w:rsidRDefault="00625548" w:rsidP="00625548">
      <w:pPr>
        <w:pStyle w:val="Heading2"/>
        <w:rPr>
          <w:lang w:val="en-US"/>
        </w:rPr>
      </w:pPr>
      <w:bookmarkStart w:id="10" w:name="_Toc186732671"/>
      <w:r w:rsidRPr="007F487B">
        <w:rPr>
          <w:lang w:val="en-US"/>
        </w:rPr>
        <w:t xml:space="preserve">Example </w:t>
      </w:r>
      <w:r w:rsidR="008A1045">
        <w:rPr>
          <w:lang w:val="en-US"/>
        </w:rPr>
        <w:t>3</w:t>
      </w:r>
      <w:r w:rsidRPr="007F487B">
        <w:rPr>
          <w:lang w:val="en-US"/>
        </w:rPr>
        <w:t xml:space="preserve">: </w:t>
      </w:r>
      <w:r w:rsidRPr="008C3E05">
        <w:rPr>
          <w:lang w:val="en-US"/>
        </w:rPr>
        <w:t>Eligibility by geographic c</w:t>
      </w:r>
      <w:r>
        <w:rPr>
          <w:lang w:val="en-US"/>
        </w:rPr>
        <w:t>oordinates, perimeter and support</w:t>
      </w:r>
      <w:bookmarkEnd w:id="10"/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625548" w14:paraId="466069F5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155A5AF7" w14:textId="77777777" w:rsidR="00625548" w:rsidRDefault="00625548" w:rsidP="00A8697A">
            <w:pPr>
              <w:pStyle w:val="BodyText"/>
            </w:pPr>
            <w:r>
              <w:t>Request</w:t>
            </w:r>
          </w:p>
        </w:tc>
      </w:tr>
      <w:tr w:rsidR="00625548" w14:paraId="1B7E6B65" w14:textId="77777777" w:rsidTr="00A8697A">
        <w:tc>
          <w:tcPr>
            <w:tcW w:w="8664" w:type="dxa"/>
          </w:tcPr>
          <w:p w14:paraId="7BCDA6A1" w14:textId="12E6126A" w:rsidR="00625548" w:rsidRDefault="00670C66" w:rsidP="00A8697A">
            <w:pPr>
              <w:pStyle w:val="BodyText"/>
            </w:pPr>
            <w:r w:rsidRPr="00670C66">
              <w:t>/poi?latitude=41.9187292&amp;longitude=8.7282268&amp;perimeter=50&amp;support=ftth</w:t>
            </w:r>
          </w:p>
        </w:tc>
      </w:tr>
    </w:tbl>
    <w:p w14:paraId="5BEAD3BD" w14:textId="77777777" w:rsidR="00625548" w:rsidRDefault="00625548" w:rsidP="00625548">
      <w:pPr>
        <w:pStyle w:val="BodyText"/>
        <w:rPr>
          <w:lang w:val="en-US"/>
        </w:rPr>
      </w:pPr>
    </w:p>
    <w:tbl>
      <w:tblPr>
        <w:tblStyle w:val="Orange"/>
        <w:tblW w:w="0" w:type="auto"/>
        <w:tblLook w:val="04A0" w:firstRow="1" w:lastRow="0" w:firstColumn="1" w:lastColumn="0" w:noHBand="0" w:noVBand="1"/>
      </w:tblPr>
      <w:tblGrid>
        <w:gridCol w:w="8664"/>
      </w:tblGrid>
      <w:tr w:rsidR="00625548" w14:paraId="0B2B4E08" w14:textId="77777777" w:rsidTr="00A869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664" w:type="dxa"/>
          </w:tcPr>
          <w:p w14:paraId="5AC9CF87" w14:textId="77777777" w:rsidR="00625548" w:rsidRDefault="00625548" w:rsidP="00A8697A">
            <w:pPr>
              <w:pStyle w:val="BodyText"/>
            </w:pPr>
            <w:r>
              <w:t>Output</w:t>
            </w:r>
          </w:p>
        </w:tc>
      </w:tr>
      <w:tr w:rsidR="00625548" w14:paraId="6D0DC25A" w14:textId="77777777" w:rsidTr="00A8697A">
        <w:tc>
          <w:tcPr>
            <w:tcW w:w="8664" w:type="dxa"/>
          </w:tcPr>
          <w:p w14:paraId="44076291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[</w:t>
            </w:r>
          </w:p>
          <w:p w14:paraId="6A5D2F69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{</w:t>
            </w:r>
          </w:p>
          <w:p w14:paraId="13F0CE13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"OC43MjgyMjY4NDEuOTE4NzI5Mg=="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81E7D35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4B6069C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"IMB/2A004/X/048L"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6287CE4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"name"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"DG DE LA POSTE"</w:t>
            </w:r>
          </w:p>
          <w:p w14:paraId="4A4C1816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},</w:t>
            </w:r>
          </w:p>
          <w:p w14:paraId="6444D4FD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FABD550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8.7282268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3E232B04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41.9187292</w:t>
            </w:r>
          </w:p>
          <w:p w14:paraId="663600D5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40CAD70D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0A8E83C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2AE22FD2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25165F4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7C1133D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50BDD95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43406F7A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1A0166B3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42CDB087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67F9FA2A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BFF1643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040615F5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7885172A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    }</w:t>
            </w:r>
          </w:p>
          <w:p w14:paraId="24D6AB2F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    }</w:t>
            </w:r>
          </w:p>
          <w:p w14:paraId="5A71E68A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lastRenderedPageBreak/>
              <w:t>        },</w:t>
            </w:r>
          </w:p>
          <w:p w14:paraId="5EA62C60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"createdAt"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"2025-01-02T16:49:48"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8013C76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"updatedAt"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"2025-01-02T16:49:48"</w:t>
            </w:r>
          </w:p>
          <w:p w14:paraId="52794FAF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},</w:t>
            </w:r>
          </w:p>
          <w:p w14:paraId="12F2DE18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{</w:t>
            </w:r>
          </w:p>
          <w:p w14:paraId="0A3EF951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"OC43MjgzNzY5NDEuOTE4NTU4"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CEF4D8D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"building"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37EEBBE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"id"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"IMB/2A004/X/03OL"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726C9D6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"name"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"RES BALESTRINO"</w:t>
            </w:r>
          </w:p>
          <w:p w14:paraId="561A13A6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41709947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"geoCoding"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17B507B2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"longitude"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8.7283769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16F4F568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"latitude"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98658"/>
                <w:sz w:val="18"/>
                <w:szCs w:val="18"/>
                <w:lang w:val="en-US" w:eastAsia="fr-FR"/>
              </w:rPr>
              <w:t>41.918558</w:t>
            </w:r>
          </w:p>
          <w:p w14:paraId="4E776408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55456B29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"formattedAddress"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 RUE MAURICE CHOURY 20000, AJACCIO"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632CDF15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"address"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B7704A4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"cityCode"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"2A004"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FF9E384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"postalCode"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"20000"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09A13ED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"rivoliCode"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"0903"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51FB1DD3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"0"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,</w:t>
            </w:r>
          </w:p>
          <w:p w14:paraId="29B4005E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"streetNumberSuffix"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""</w:t>
            </w:r>
          </w:p>
          <w:p w14:paraId="797EF262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        },</w:t>
            </w:r>
          </w:p>
          <w:p w14:paraId="16258A72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"supports"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393D002C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"fiber"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743C59C5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"ftth"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>: {</w:t>
            </w:r>
          </w:p>
          <w:p w14:paraId="4A4CC6D6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val="en-US" w:eastAsia="fr-FR"/>
              </w:rPr>
              <w:t>"status"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val="en-US" w:eastAsia="fr-FR"/>
              </w:rPr>
              <w:t>"eligible"</w:t>
            </w:r>
          </w:p>
          <w:p w14:paraId="7E74EBB6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val="en-US" w:eastAsia="fr-FR"/>
              </w:rPr>
              <w:t xml:space="preserve">                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}</w:t>
            </w:r>
          </w:p>
          <w:p w14:paraId="66839B80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    }</w:t>
            </w:r>
          </w:p>
          <w:p w14:paraId="61F17D67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    },</w:t>
            </w:r>
          </w:p>
          <w:p w14:paraId="0864B495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"createdAt"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"2025-01-02T16:49:48"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,</w:t>
            </w:r>
          </w:p>
          <w:p w14:paraId="1A707BA4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        </w:t>
            </w:r>
            <w:r w:rsidRPr="004C24CD">
              <w:rPr>
                <w:rFonts w:ascii="Courier New" w:eastAsia="Times New Roman" w:hAnsi="Courier New" w:cs="Courier New"/>
                <w:color w:val="A31515"/>
                <w:sz w:val="18"/>
                <w:szCs w:val="18"/>
                <w:lang w:eastAsia="fr-FR"/>
              </w:rPr>
              <w:t>"updatedAt"</w:t>
            </w: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 xml:space="preserve">: </w:t>
            </w:r>
            <w:r w:rsidRPr="004C24CD">
              <w:rPr>
                <w:rFonts w:ascii="Courier New" w:eastAsia="Times New Roman" w:hAnsi="Courier New" w:cs="Courier New"/>
                <w:color w:val="0451A5"/>
                <w:sz w:val="18"/>
                <w:szCs w:val="18"/>
                <w:lang w:eastAsia="fr-FR"/>
              </w:rPr>
              <w:t>"2025-01-02T16:49:48"</w:t>
            </w:r>
          </w:p>
          <w:p w14:paraId="68440F4D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    }</w:t>
            </w:r>
          </w:p>
          <w:p w14:paraId="160BFD2E" w14:textId="77777777" w:rsidR="004C24CD" w:rsidRPr="004C24CD" w:rsidRDefault="004C24CD" w:rsidP="004C24CD">
            <w:pPr>
              <w:shd w:val="clear" w:color="auto" w:fill="FFFFFF"/>
              <w:spacing w:after="0" w:line="270" w:lineRule="atLeast"/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</w:pPr>
            <w:r w:rsidRPr="004C24CD">
              <w:rPr>
                <w:rFonts w:ascii="Courier New" w:eastAsia="Times New Roman" w:hAnsi="Courier New" w:cs="Courier New"/>
                <w:color w:val="000000"/>
                <w:sz w:val="18"/>
                <w:szCs w:val="18"/>
                <w:lang w:eastAsia="fr-FR"/>
              </w:rPr>
              <w:t>]</w:t>
            </w:r>
          </w:p>
          <w:p w14:paraId="175D302C" w14:textId="77777777" w:rsidR="00625548" w:rsidRDefault="00625548" w:rsidP="00A8697A">
            <w:pPr>
              <w:pStyle w:val="BodyText"/>
            </w:pPr>
          </w:p>
        </w:tc>
      </w:tr>
    </w:tbl>
    <w:p w14:paraId="43E5E3A4" w14:textId="77777777" w:rsidR="00625548" w:rsidRPr="0035536C" w:rsidRDefault="00625548" w:rsidP="00625548">
      <w:pPr>
        <w:pStyle w:val="BodyText"/>
        <w:rPr>
          <w:lang w:val="en-US"/>
        </w:rPr>
      </w:pPr>
    </w:p>
    <w:p w14:paraId="6B729A7F" w14:textId="77777777" w:rsidR="00B256E5" w:rsidRPr="0035536C" w:rsidRDefault="00B256E5" w:rsidP="00820D42">
      <w:pPr>
        <w:pStyle w:val="BodyText"/>
        <w:rPr>
          <w:lang w:val="en-US"/>
        </w:rPr>
      </w:pPr>
    </w:p>
    <w:sectPr w:rsidR="00B256E5" w:rsidRPr="0035536C" w:rsidSect="00A12CCE">
      <w:headerReference w:type="default" r:id="rId15"/>
      <w:footerReference w:type="default" r:id="rId16"/>
      <w:pgSz w:w="11906" w:h="16838"/>
      <w:pgMar w:top="1701" w:right="1191" w:bottom="1701" w:left="204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077C4" w14:textId="77777777" w:rsidR="00222496" w:rsidRDefault="00222496" w:rsidP="00A93A50">
      <w:pPr>
        <w:spacing w:after="0" w:line="240" w:lineRule="auto"/>
      </w:pPr>
      <w:r>
        <w:separator/>
      </w:r>
    </w:p>
  </w:endnote>
  <w:endnote w:type="continuationSeparator" w:id="0">
    <w:p w14:paraId="0A8F5738" w14:textId="77777777" w:rsidR="00222496" w:rsidRDefault="00222496" w:rsidP="00A93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55 Roman">
    <w:panose1 w:val="020B0604020202020204"/>
    <w:charset w:val="00"/>
    <w:family w:val="swiss"/>
    <w:pitch w:val="variable"/>
    <w:sig w:usb0="A00002AF" w:usb1="5000205B" w:usb2="00000000" w:usb3="00000000" w:csb0="0000009F" w:csb1="00000000"/>
    <w:embedRegular r:id="rId1" w:fontKey="{9CD8450B-15AA-4E43-8FD2-52D88131B204}"/>
    <w:embedBold r:id="rId2" w:fontKey="{F14A4A2E-A7B5-433A-A0A9-1E7A68D3D1FB}"/>
    <w:embedItalic r:id="rId3" w:fontKey="{E0A8322C-8952-4514-921C-4BA6DA8E9103}"/>
    <w:embedBoldItalic r:id="rId4" w:fontKey="{A515F6D2-C4B8-4D6B-8A99-F3FF237C124C}"/>
  </w:font>
  <w:font w:name="Helvetica 75 Bold">
    <w:panose1 w:val="020B0804020202020204"/>
    <w:charset w:val="00"/>
    <w:family w:val="swiss"/>
    <w:pitch w:val="variable"/>
    <w:sig w:usb0="A00002AF" w:usb1="5000205B" w:usb2="00000000" w:usb3="00000000" w:csb0="0000009F" w:csb1="00000000"/>
    <w:embedRegular r:id="rId5" w:fontKey="{1F171440-2249-4B09-B65A-0AD3E98DBBB0}"/>
    <w:embedBold r:id="rId6" w:fontKey="{DA4827C1-31C8-437F-A595-46A23A35A386}"/>
    <w:embedItalic r:id="rId7" w:fontKey="{548EC6DF-E98C-4973-A042-D3FB19444A6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436F" w14:textId="4EAAABC9" w:rsidR="00B94513" w:rsidRDefault="00C41EDD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D1332E0" wp14:editId="44215AF1">
              <wp:simplePos x="0" y="0"/>
              <wp:positionH relativeFrom="page">
                <wp:posOffset>0</wp:posOffset>
              </wp:positionH>
              <wp:positionV relativeFrom="page">
                <wp:posOffset>10273030</wp:posOffset>
              </wp:positionV>
              <wp:extent cx="7560310" cy="228600"/>
              <wp:effectExtent l="0" t="0" r="0" b="0"/>
              <wp:wrapNone/>
              <wp:docPr id="11569301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031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96EDD3" w14:textId="4FCB0B01" w:rsidR="00B94513" w:rsidRPr="00B94513" w:rsidRDefault="00B94513" w:rsidP="00B94513">
                          <w:pPr>
                            <w:spacing w:after="0"/>
                            <w:jc w:val="center"/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</w:pPr>
                          <w:r w:rsidRPr="00B94513"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  <w:t>Orange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332E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808.9pt;width:595.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" o:allowincell="f" filled="f" stroked="f" strokeweight=".5pt">
              <v:textbox inset=",0,,0">
                <w:txbxContent>
                  <w:p w14:paraId="7E96EDD3" w14:textId="4FCB0B01" w:rsidR="00B94513" w:rsidRPr="00B94513" w:rsidRDefault="00B94513" w:rsidP="00B94513">
                    <w:pPr>
                      <w:spacing w:after="0"/>
                      <w:jc w:val="center"/>
                      <w:rPr>
                        <w:rFonts w:ascii="Helvetica 75 Bold" w:hAnsi="Helvetica 75 Bold"/>
                        <w:color w:val="ED7D31"/>
                        <w:sz w:val="16"/>
                      </w:rPr>
                    </w:pPr>
                    <w:r w:rsidRPr="00B94513">
                      <w:rPr>
                        <w:rFonts w:ascii="Helvetica 75 Bold" w:hAnsi="Helvetica 75 Bold"/>
                        <w:color w:val="ED7D31"/>
                        <w:sz w:val="16"/>
                      </w:rPr>
                      <w:t xml:space="preserve">Orange </w:t>
                    </w:r>
                    <w:proofErr w:type="spellStart"/>
                    <w:r w:rsidRPr="00B94513">
                      <w:rPr>
                        <w:rFonts w:ascii="Helvetica 75 Bold" w:hAnsi="Helvetica 75 Bold"/>
                        <w:color w:val="ED7D31"/>
                        <w:sz w:val="16"/>
                      </w:rPr>
                      <w:t>Restricted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89"/>
      <w:gridCol w:w="735"/>
    </w:tblGrid>
    <w:tr w:rsidR="00BA03DC" w14:paraId="0D14348F" w14:textId="77777777" w:rsidTr="00BA03DC">
      <w:tc>
        <w:tcPr>
          <w:tcW w:w="8789" w:type="dxa"/>
        </w:tcPr>
        <w:p w14:paraId="796CF9DA" w14:textId="6E061C90" w:rsidR="007C0734" w:rsidRPr="007C0734" w:rsidRDefault="00C41EDD" w:rsidP="007C0734">
          <w:pPr>
            <w:pStyle w:val="FooterOrange"/>
            <w:rPr>
              <w:rStyle w:val="FooterChar"/>
              <w:color w:val="FF7900" w:themeColor="accent1"/>
            </w:rPr>
          </w:pPr>
          <w: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51B0B5E4" wp14:editId="15CDE495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10273030</wp:posOffset>
                    </wp:positionV>
                    <wp:extent cx="7560310" cy="228600"/>
                    <wp:effectExtent l="0" t="0" r="0" b="0"/>
                    <wp:wrapNone/>
                    <wp:docPr id="1182965916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560310" cy="228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4D4C54" w14:textId="198294B4" w:rsidR="00B94513" w:rsidRPr="00B94513" w:rsidRDefault="00B94513" w:rsidP="00B94513">
                                <w:pPr>
                                  <w:spacing w:after="0"/>
                                  <w:jc w:val="center"/>
                                  <w:rPr>
                                    <w:rFonts w:ascii="Helvetica 75 Bold" w:hAnsi="Helvetica 75 Bold"/>
                                    <w:color w:val="ED7D31"/>
                                    <w:sz w:val="16"/>
                                  </w:rPr>
                                </w:pPr>
                                <w:r w:rsidRPr="00B94513">
                                  <w:rPr>
                                    <w:rFonts w:ascii="Helvetica 75 Bold" w:hAnsi="Helvetica 75 Bold"/>
                                    <w:color w:val="ED7D31"/>
                                    <w:sz w:val="16"/>
                                  </w:rPr>
                                  <w:t>Orange Restricted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1B0B5E4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7" type="#_x0000_t202" style="position:absolute;margin-left:0;margin-top:808.9pt;width:595.3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" o:allowincell="f" filled="f" stroked="f" strokeweight=".5pt">
                    <v:textbox inset=",0,,0">
                      <w:txbxContent>
                        <w:p w14:paraId="564D4C54" w14:textId="198294B4" w:rsidR="00B94513" w:rsidRPr="00B94513" w:rsidRDefault="00B94513" w:rsidP="00B94513">
                          <w:pPr>
                            <w:spacing w:after="0"/>
                            <w:jc w:val="center"/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</w:pPr>
                          <w:r w:rsidRPr="00B94513"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  <w:t xml:space="preserve">Orange </w:t>
                          </w:r>
                          <w:proofErr w:type="spellStart"/>
                          <w:r w:rsidRPr="00B94513"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  <w:t>Restricted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BA03DC" w:rsidRPr="007C0734">
            <w:rPr>
              <w:rStyle w:val="FooterChar"/>
              <w:color w:val="FF7900" w:themeColor="accent1"/>
            </w:rPr>
            <w:fldChar w:fldCharType="begin"/>
          </w:r>
          <w:r w:rsidR="00BA03DC" w:rsidRPr="007C0734">
            <w:rPr>
              <w:rStyle w:val="FooterChar"/>
              <w:color w:val="FF7900" w:themeColor="accent1"/>
            </w:rPr>
            <w:instrText xml:space="preserve"> STYLEREF  C</w:instrText>
          </w:r>
          <w:r w:rsidR="00111054">
            <w:rPr>
              <w:rStyle w:val="FooterChar"/>
              <w:color w:val="FF7900" w:themeColor="accent1"/>
            </w:rPr>
            <w:instrText>lient</w:instrText>
          </w:r>
          <w:r w:rsidR="00BA03DC" w:rsidRPr="007C0734">
            <w:rPr>
              <w:rStyle w:val="FooterChar"/>
              <w:color w:val="FF7900" w:themeColor="accent1"/>
            </w:rPr>
            <w:instrText xml:space="preserve"> </w:instrText>
          </w:r>
          <w:r w:rsidR="00BA03DC" w:rsidRPr="007C0734">
            <w:rPr>
              <w:rStyle w:val="FooterChar"/>
              <w:color w:val="FF7900" w:themeColor="accent1"/>
            </w:rPr>
            <w:fldChar w:fldCharType="end"/>
          </w:r>
        </w:p>
        <w:p w14:paraId="64BA2904" w14:textId="5F3D9B03" w:rsidR="00BA03DC" w:rsidRPr="008E7551" w:rsidRDefault="005E6C2D" w:rsidP="007C0734">
          <w:pPr>
            <w:pStyle w:val="Footer"/>
          </w:pPr>
          <w:r>
            <w:fldChar w:fldCharType="begin"/>
          </w:r>
          <w:r>
            <w:instrText xml:space="preserve"> STYLEREF  Title </w:instrText>
          </w:r>
          <w:r>
            <w:fldChar w:fldCharType="separate"/>
          </w:r>
          <w:r w:rsidR="008A1045">
            <w:rPr>
              <w:noProof/>
            </w:rPr>
            <w:t>Eligibility API Examples</w:t>
          </w:r>
          <w:r>
            <w:rPr>
              <w:noProof/>
            </w:rPr>
            <w:fldChar w:fldCharType="end"/>
          </w:r>
        </w:p>
      </w:tc>
      <w:tc>
        <w:tcPr>
          <w:tcW w:w="735" w:type="dxa"/>
          <w:vAlign w:val="bottom"/>
        </w:tcPr>
        <w:p w14:paraId="54C462EE" w14:textId="77777777" w:rsidR="00BA03DC" w:rsidRDefault="00BA03DC" w:rsidP="00BA03DC">
          <w:pPr>
            <w:pStyle w:val="FooterPage"/>
          </w:pPr>
          <w:r w:rsidRPr="008E7551">
            <w:fldChar w:fldCharType="begin"/>
          </w:r>
          <w:r w:rsidRPr="008E7551">
            <w:instrText xml:space="preserve"> PAGE  \* Arabic </w:instrText>
          </w:r>
          <w:r w:rsidRPr="008E7551">
            <w:fldChar w:fldCharType="separate"/>
          </w:r>
          <w:r w:rsidR="007059BF">
            <w:rPr>
              <w:noProof/>
            </w:rPr>
            <w:t>3</w:t>
          </w:r>
          <w:r w:rsidRPr="008E7551">
            <w:fldChar w:fldCharType="end"/>
          </w:r>
        </w:p>
      </w:tc>
    </w:tr>
  </w:tbl>
  <w:p w14:paraId="5B30FB3C" w14:textId="77777777" w:rsidR="00BA03DC" w:rsidRDefault="00BA03DC" w:rsidP="00BA03DC">
    <w:pPr>
      <w:pStyle w:val="FooterG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716"/>
      <w:gridCol w:w="808"/>
    </w:tblGrid>
    <w:tr w:rsidR="00BA03DC" w14:paraId="396A53D4" w14:textId="77777777" w:rsidTr="00BA03DC">
      <w:tc>
        <w:tcPr>
          <w:tcW w:w="7938" w:type="dxa"/>
        </w:tcPr>
        <w:p w14:paraId="633638F7" w14:textId="370B7150" w:rsidR="007C0734" w:rsidRPr="00DD7229" w:rsidRDefault="00C41EDD" w:rsidP="007C0734">
          <w:pPr>
            <w:pStyle w:val="FooterOrange"/>
            <w:rPr>
              <w:rStyle w:val="FooterChar"/>
              <w:color w:val="FF7900" w:themeColor="accent1"/>
              <w:lang w:val="en-US"/>
            </w:rPr>
          </w:pPr>
          <w: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61AB06A6" wp14:editId="450F9B24">
                    <wp:simplePos x="0" y="0"/>
                    <wp:positionH relativeFrom="page">
                      <wp:posOffset>0</wp:posOffset>
                    </wp:positionH>
                    <wp:positionV relativeFrom="page">
                      <wp:posOffset>10273030</wp:posOffset>
                    </wp:positionV>
                    <wp:extent cx="7560310" cy="228600"/>
                    <wp:effectExtent l="0" t="0" r="0" b="0"/>
                    <wp:wrapNone/>
                    <wp:docPr id="2042921805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7560310" cy="2286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CE7A7C" w14:textId="26F99D7C" w:rsidR="00B94513" w:rsidRPr="00B94513" w:rsidRDefault="00B94513" w:rsidP="00B94513">
                                <w:pPr>
                                  <w:spacing w:after="0"/>
                                  <w:jc w:val="center"/>
                                  <w:rPr>
                                    <w:rFonts w:ascii="Helvetica 75 Bold" w:hAnsi="Helvetica 75 Bold"/>
                                    <w:color w:val="ED7D31"/>
                                    <w:sz w:val="16"/>
                                  </w:rPr>
                                </w:pPr>
                                <w:r w:rsidRPr="00B94513">
                                  <w:rPr>
                                    <w:rFonts w:ascii="Helvetica 75 Bold" w:hAnsi="Helvetica 75 Bold"/>
                                    <w:color w:val="ED7D31"/>
                                    <w:sz w:val="16"/>
                                  </w:rPr>
                                  <w:t>Orange Restricted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AB06A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8" type="#_x0000_t202" style="position:absolute;margin-left:0;margin-top:808.9pt;width:595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" o:allowincell="f" filled="f" stroked="f" strokeweight=".5pt">
                    <v:textbox inset=",0,,0">
                      <w:txbxContent>
                        <w:p w14:paraId="02CE7A7C" w14:textId="26F99D7C" w:rsidR="00B94513" w:rsidRPr="00B94513" w:rsidRDefault="00B94513" w:rsidP="00B94513">
                          <w:pPr>
                            <w:spacing w:after="0"/>
                            <w:jc w:val="center"/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</w:pPr>
                          <w:r w:rsidRPr="00B94513"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  <w:t xml:space="preserve">Orange </w:t>
                          </w:r>
                          <w:proofErr w:type="spellStart"/>
                          <w:r w:rsidRPr="00B94513">
                            <w:rPr>
                              <w:rFonts w:ascii="Helvetica 75 Bold" w:hAnsi="Helvetica 75 Bold"/>
                              <w:color w:val="ED7D31"/>
                              <w:sz w:val="16"/>
                            </w:rPr>
                            <w:t>Restricted</w:t>
                          </w:r>
                          <w:proofErr w:type="spellEnd"/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BA03DC" w:rsidRPr="007C0734">
            <w:rPr>
              <w:rStyle w:val="FooterChar"/>
              <w:color w:val="FF7900" w:themeColor="accent1"/>
            </w:rPr>
            <w:fldChar w:fldCharType="begin"/>
          </w:r>
          <w:r w:rsidR="00BA03DC" w:rsidRPr="00DD7229">
            <w:rPr>
              <w:rStyle w:val="FooterChar"/>
              <w:color w:val="FF7900" w:themeColor="accent1"/>
              <w:lang w:val="en-US"/>
            </w:rPr>
            <w:instrText xml:space="preserve"> STYLEREF  C</w:instrText>
          </w:r>
          <w:r w:rsidR="00111054" w:rsidRPr="00DD7229">
            <w:rPr>
              <w:rStyle w:val="FooterChar"/>
              <w:color w:val="FF7900" w:themeColor="accent1"/>
              <w:lang w:val="en-US"/>
            </w:rPr>
            <w:instrText>lient</w:instrText>
          </w:r>
          <w:r w:rsidR="00BA03DC" w:rsidRPr="00DD7229">
            <w:rPr>
              <w:rStyle w:val="FooterChar"/>
              <w:color w:val="FF7900" w:themeColor="accent1"/>
              <w:lang w:val="en-US"/>
            </w:rPr>
            <w:instrText xml:space="preserve"> </w:instrText>
          </w:r>
          <w:r w:rsidR="00BA03DC" w:rsidRPr="007C0734">
            <w:rPr>
              <w:rStyle w:val="FooterChar"/>
              <w:color w:val="FF7900" w:themeColor="accent1"/>
            </w:rPr>
            <w:fldChar w:fldCharType="end"/>
          </w:r>
        </w:p>
        <w:p w14:paraId="323447DA" w14:textId="1959C983" w:rsidR="00BA03DC" w:rsidRPr="00DD7229" w:rsidRDefault="005E6C2D" w:rsidP="007C0734">
          <w:pPr>
            <w:pStyle w:val="Footer"/>
            <w:rPr>
              <w:lang w:val="en-US"/>
            </w:rPr>
          </w:pPr>
          <w:r>
            <w:fldChar w:fldCharType="begin"/>
          </w:r>
          <w:r w:rsidRPr="00DD7229">
            <w:rPr>
              <w:lang w:val="en-US"/>
            </w:rPr>
            <w:instrText xml:space="preserve"> STYLEREF  Title </w:instrText>
          </w:r>
          <w:r>
            <w:fldChar w:fldCharType="separate"/>
          </w:r>
          <w:r w:rsidR="008A1045">
            <w:rPr>
              <w:noProof/>
              <w:lang w:val="en-US"/>
            </w:rPr>
            <w:t>Eligibility API Examples</w:t>
          </w:r>
          <w:r>
            <w:rPr>
              <w:noProof/>
            </w:rPr>
            <w:fldChar w:fldCharType="end"/>
          </w:r>
        </w:p>
      </w:tc>
      <w:tc>
        <w:tcPr>
          <w:tcW w:w="736" w:type="dxa"/>
          <w:vAlign w:val="bottom"/>
        </w:tcPr>
        <w:p w14:paraId="1AB55428" w14:textId="77777777" w:rsidR="00BA03DC" w:rsidRDefault="00BA03DC" w:rsidP="00BA03DC">
          <w:pPr>
            <w:pStyle w:val="FooterPage"/>
          </w:pPr>
          <w:r w:rsidRPr="008E7551">
            <w:fldChar w:fldCharType="begin"/>
          </w:r>
          <w:r w:rsidRPr="008E7551">
            <w:instrText xml:space="preserve"> PAGE  \* Arabic </w:instrText>
          </w:r>
          <w:r w:rsidRPr="008E7551">
            <w:fldChar w:fldCharType="separate"/>
          </w:r>
          <w:r w:rsidR="007059BF">
            <w:rPr>
              <w:noProof/>
            </w:rPr>
            <w:t>9</w:t>
          </w:r>
          <w:r w:rsidRPr="008E7551">
            <w:fldChar w:fldCharType="end"/>
          </w:r>
        </w:p>
      </w:tc>
    </w:tr>
  </w:tbl>
  <w:p w14:paraId="3F1EC8ED" w14:textId="77777777" w:rsidR="00BA03DC" w:rsidRPr="0083426A" w:rsidRDefault="00BA03DC" w:rsidP="00BA03DC">
    <w:pPr>
      <w:pStyle w:val="FooterG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70ED0" w14:textId="77777777" w:rsidR="00222496" w:rsidRDefault="00222496" w:rsidP="00A93A50">
      <w:pPr>
        <w:spacing w:after="0" w:line="240" w:lineRule="auto"/>
      </w:pPr>
      <w:r>
        <w:separator/>
      </w:r>
    </w:p>
  </w:footnote>
  <w:footnote w:type="continuationSeparator" w:id="0">
    <w:p w14:paraId="23C628FB" w14:textId="77777777" w:rsidR="00222496" w:rsidRDefault="00222496" w:rsidP="00A93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41A76" w14:textId="69905724" w:rsidR="003143F8" w:rsidRDefault="007A23E4" w:rsidP="00867829">
    <w:pPr>
      <w:pStyle w:val="Header"/>
      <w:jc w:val="left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16BE501" wp14:editId="033D4AE8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52000" cy="432000"/>
          <wp:effectExtent l="0" t="0" r="5715" b="635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2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C3778" w14:textId="77777777" w:rsidR="00597CAA" w:rsidRPr="00BA03DC" w:rsidRDefault="00597CAA" w:rsidP="00BA03D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E0754" w14:textId="77777777" w:rsidR="00C7518A" w:rsidRPr="00BA03DC" w:rsidRDefault="00C7518A" w:rsidP="00BA03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99AB90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8321E9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6C2B3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56498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EC598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39CCAF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288FFB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2FE72B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F3ECB7E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FF7900" w:themeColor="accent1"/>
      </w:rPr>
    </w:lvl>
  </w:abstractNum>
  <w:abstractNum w:abstractNumId="9" w15:restartNumberingAfterBreak="0">
    <w:nsid w:val="FFFFFF89"/>
    <w:multiLevelType w:val="singleLevel"/>
    <w:tmpl w:val="595EC49A"/>
    <w:lvl w:ilvl="0">
      <w:start w:val="1"/>
      <w:numFmt w:val="bullet"/>
      <w:pStyle w:val="ListBullet"/>
      <w:lvlText w:val="n"/>
      <w:lvlJc w:val="left"/>
      <w:pPr>
        <w:ind w:left="360" w:hanging="360"/>
      </w:pPr>
      <w:rPr>
        <w:rFonts w:ascii="Wingdings" w:hAnsi="Wingdings" w:hint="default"/>
        <w:color w:val="FF7900" w:themeColor="accent1"/>
        <w:sz w:val="18"/>
      </w:rPr>
    </w:lvl>
  </w:abstractNum>
  <w:abstractNum w:abstractNumId="10" w15:restartNumberingAfterBreak="0">
    <w:nsid w:val="0453012D"/>
    <w:multiLevelType w:val="multilevel"/>
    <w:tmpl w:val="0809001D"/>
    <w:name w:val="Orange222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48E4497"/>
    <w:multiLevelType w:val="hybridMultilevel"/>
    <w:tmpl w:val="1ED4FE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11669"/>
    <w:multiLevelType w:val="multilevel"/>
    <w:tmpl w:val="BB9C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2123FD"/>
    <w:multiLevelType w:val="multilevel"/>
    <w:tmpl w:val="D93E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152A04"/>
    <w:multiLevelType w:val="multilevel"/>
    <w:tmpl w:val="08090023"/>
    <w:name w:val="Orange2222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1E5431A"/>
    <w:multiLevelType w:val="hybridMultilevel"/>
    <w:tmpl w:val="FC889A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949"/>
    <w:multiLevelType w:val="multilevel"/>
    <w:tmpl w:val="F32C9A20"/>
    <w:name w:val="Orange"/>
    <w:lvl w:ilvl="0">
      <w:start w:val="1"/>
      <w:numFmt w:val="decimal"/>
      <w:pStyle w:val="Heading1"/>
      <w:lvlText w:val="%1"/>
      <w:lvlJc w:val="left"/>
      <w:pPr>
        <w:ind w:left="0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0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0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0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0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0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0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0" w:hanging="851"/>
      </w:pPr>
      <w:rPr>
        <w:rFonts w:hint="default"/>
      </w:rPr>
    </w:lvl>
  </w:abstractNum>
  <w:abstractNum w:abstractNumId="17" w15:restartNumberingAfterBreak="0">
    <w:nsid w:val="56F365AA"/>
    <w:multiLevelType w:val="multilevel"/>
    <w:tmpl w:val="0809001F"/>
    <w:name w:val="Orange22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6CDC7BA7"/>
    <w:multiLevelType w:val="hybridMultilevel"/>
    <w:tmpl w:val="178E00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46768"/>
    <w:multiLevelType w:val="multilevel"/>
    <w:tmpl w:val="9844E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7868760">
    <w:abstractNumId w:val="16"/>
  </w:num>
  <w:num w:numId="2" w16cid:durableId="1071348083">
    <w:abstractNumId w:val="9"/>
  </w:num>
  <w:num w:numId="3" w16cid:durableId="1824614107">
    <w:abstractNumId w:val="8"/>
  </w:num>
  <w:num w:numId="4" w16cid:durableId="857163650">
    <w:abstractNumId w:val="17"/>
  </w:num>
  <w:num w:numId="5" w16cid:durableId="585267547">
    <w:abstractNumId w:val="10"/>
  </w:num>
  <w:num w:numId="6" w16cid:durableId="741219473">
    <w:abstractNumId w:val="14"/>
  </w:num>
  <w:num w:numId="7" w16cid:durableId="806361184">
    <w:abstractNumId w:val="7"/>
  </w:num>
  <w:num w:numId="8" w16cid:durableId="1095591303">
    <w:abstractNumId w:val="6"/>
  </w:num>
  <w:num w:numId="9" w16cid:durableId="87047843">
    <w:abstractNumId w:val="5"/>
  </w:num>
  <w:num w:numId="10" w16cid:durableId="647129483">
    <w:abstractNumId w:val="4"/>
  </w:num>
  <w:num w:numId="11" w16cid:durableId="70542795">
    <w:abstractNumId w:val="3"/>
  </w:num>
  <w:num w:numId="12" w16cid:durableId="698622679">
    <w:abstractNumId w:val="2"/>
  </w:num>
  <w:num w:numId="13" w16cid:durableId="900099934">
    <w:abstractNumId w:val="1"/>
  </w:num>
  <w:num w:numId="14" w16cid:durableId="2134056411">
    <w:abstractNumId w:val="0"/>
  </w:num>
  <w:num w:numId="15" w16cid:durableId="1816142542">
    <w:abstractNumId w:val="8"/>
    <w:lvlOverride w:ilvl="0">
      <w:startOverride w:val="1"/>
    </w:lvlOverride>
  </w:num>
  <w:num w:numId="16" w16cid:durableId="992484214">
    <w:abstractNumId w:val="8"/>
    <w:lvlOverride w:ilvl="0">
      <w:startOverride w:val="1"/>
    </w:lvlOverride>
  </w:num>
  <w:num w:numId="17" w16cid:durableId="530845930">
    <w:abstractNumId w:val="8"/>
    <w:lvlOverride w:ilvl="0">
      <w:startOverride w:val="1"/>
    </w:lvlOverride>
  </w:num>
  <w:num w:numId="18" w16cid:durableId="1364210402">
    <w:abstractNumId w:val="8"/>
    <w:lvlOverride w:ilvl="0">
      <w:startOverride w:val="1"/>
    </w:lvlOverride>
  </w:num>
  <w:num w:numId="19" w16cid:durableId="1946112943">
    <w:abstractNumId w:val="19"/>
  </w:num>
  <w:num w:numId="20" w16cid:durableId="2111773594">
    <w:abstractNumId w:val="13"/>
  </w:num>
  <w:num w:numId="21" w16cid:durableId="848444846">
    <w:abstractNumId w:val="12"/>
  </w:num>
  <w:num w:numId="22" w16cid:durableId="665288021">
    <w:abstractNumId w:val="16"/>
  </w:num>
  <w:num w:numId="23" w16cid:durableId="1030953718">
    <w:abstractNumId w:val="16"/>
  </w:num>
  <w:num w:numId="24" w16cid:durableId="2077699345">
    <w:abstractNumId w:val="16"/>
  </w:num>
  <w:num w:numId="25" w16cid:durableId="509103064">
    <w:abstractNumId w:val="16"/>
  </w:num>
  <w:num w:numId="26" w16cid:durableId="1673604142">
    <w:abstractNumId w:val="16"/>
  </w:num>
  <w:num w:numId="27" w16cid:durableId="1189417860">
    <w:abstractNumId w:val="16"/>
  </w:num>
  <w:num w:numId="28" w16cid:durableId="507714774">
    <w:abstractNumId w:val="18"/>
  </w:num>
  <w:num w:numId="29" w16cid:durableId="842815398">
    <w:abstractNumId w:val="16"/>
  </w:num>
  <w:num w:numId="30" w16cid:durableId="1854034627">
    <w:abstractNumId w:val="15"/>
  </w:num>
  <w:num w:numId="31" w16cid:durableId="1089161137">
    <w:abstractNumId w:val="11"/>
  </w:num>
  <w:num w:numId="32" w16cid:durableId="20974401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styleLockQFSet/>
  <w:defaultTabStop w:val="851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13"/>
    <w:rsid w:val="0001463A"/>
    <w:rsid w:val="000315A3"/>
    <w:rsid w:val="0003230D"/>
    <w:rsid w:val="000356E7"/>
    <w:rsid w:val="0005051B"/>
    <w:rsid w:val="00074A27"/>
    <w:rsid w:val="00087A0A"/>
    <w:rsid w:val="00092C7E"/>
    <w:rsid w:val="000A26EF"/>
    <w:rsid w:val="000A3DF7"/>
    <w:rsid w:val="000A48D9"/>
    <w:rsid w:val="000C5437"/>
    <w:rsid w:val="000C58B9"/>
    <w:rsid w:val="000C6113"/>
    <w:rsid w:val="000E01B5"/>
    <w:rsid w:val="000E59BB"/>
    <w:rsid w:val="000F503A"/>
    <w:rsid w:val="00102B51"/>
    <w:rsid w:val="00111054"/>
    <w:rsid w:val="001553CC"/>
    <w:rsid w:val="0016217C"/>
    <w:rsid w:val="00164B3D"/>
    <w:rsid w:val="00176F2C"/>
    <w:rsid w:val="00182233"/>
    <w:rsid w:val="001842D5"/>
    <w:rsid w:val="00196F93"/>
    <w:rsid w:val="001A382F"/>
    <w:rsid w:val="001B4107"/>
    <w:rsid w:val="001D2CC6"/>
    <w:rsid w:val="001D2E27"/>
    <w:rsid w:val="001E18A9"/>
    <w:rsid w:val="001E36C8"/>
    <w:rsid w:val="001F5DDD"/>
    <w:rsid w:val="0021657C"/>
    <w:rsid w:val="00222496"/>
    <w:rsid w:val="002326C3"/>
    <w:rsid w:val="00235F07"/>
    <w:rsid w:val="002477AD"/>
    <w:rsid w:val="00250FEB"/>
    <w:rsid w:val="00261703"/>
    <w:rsid w:val="00262824"/>
    <w:rsid w:val="0026624F"/>
    <w:rsid w:val="00274D5F"/>
    <w:rsid w:val="002779A0"/>
    <w:rsid w:val="002861D7"/>
    <w:rsid w:val="00291090"/>
    <w:rsid w:val="00297E65"/>
    <w:rsid w:val="002A0433"/>
    <w:rsid w:val="002B175A"/>
    <w:rsid w:val="002B4DD9"/>
    <w:rsid w:val="002D5E20"/>
    <w:rsid w:val="002E112E"/>
    <w:rsid w:val="002E1CAD"/>
    <w:rsid w:val="002F3F11"/>
    <w:rsid w:val="002F5FB1"/>
    <w:rsid w:val="002F6D70"/>
    <w:rsid w:val="00306700"/>
    <w:rsid w:val="00313644"/>
    <w:rsid w:val="003143F8"/>
    <w:rsid w:val="003343C7"/>
    <w:rsid w:val="003379F5"/>
    <w:rsid w:val="003420C3"/>
    <w:rsid w:val="0035536C"/>
    <w:rsid w:val="00372333"/>
    <w:rsid w:val="00380718"/>
    <w:rsid w:val="0038130D"/>
    <w:rsid w:val="00391B73"/>
    <w:rsid w:val="00397032"/>
    <w:rsid w:val="003A0A26"/>
    <w:rsid w:val="003A1AEA"/>
    <w:rsid w:val="003A60B1"/>
    <w:rsid w:val="003A7A75"/>
    <w:rsid w:val="003B0B74"/>
    <w:rsid w:val="003B2AB0"/>
    <w:rsid w:val="003C0505"/>
    <w:rsid w:val="003C17FB"/>
    <w:rsid w:val="003C3CED"/>
    <w:rsid w:val="003D154D"/>
    <w:rsid w:val="003D3E12"/>
    <w:rsid w:val="003D6C36"/>
    <w:rsid w:val="003D79AB"/>
    <w:rsid w:val="003E0DB5"/>
    <w:rsid w:val="003E6C00"/>
    <w:rsid w:val="003F02F2"/>
    <w:rsid w:val="00413FBD"/>
    <w:rsid w:val="00420C7B"/>
    <w:rsid w:val="004234E4"/>
    <w:rsid w:val="004305C7"/>
    <w:rsid w:val="00440A6D"/>
    <w:rsid w:val="00463C70"/>
    <w:rsid w:val="00470426"/>
    <w:rsid w:val="0049444B"/>
    <w:rsid w:val="0049732C"/>
    <w:rsid w:val="004C24CD"/>
    <w:rsid w:val="004D0BD7"/>
    <w:rsid w:val="004D4B1F"/>
    <w:rsid w:val="004E25E4"/>
    <w:rsid w:val="004F17B2"/>
    <w:rsid w:val="00527CF1"/>
    <w:rsid w:val="0053088D"/>
    <w:rsid w:val="00536CE3"/>
    <w:rsid w:val="00544CAA"/>
    <w:rsid w:val="00545C35"/>
    <w:rsid w:val="00545C41"/>
    <w:rsid w:val="00546711"/>
    <w:rsid w:val="00557E82"/>
    <w:rsid w:val="00563DB1"/>
    <w:rsid w:val="00572C4E"/>
    <w:rsid w:val="00584218"/>
    <w:rsid w:val="00597CAA"/>
    <w:rsid w:val="005B0727"/>
    <w:rsid w:val="005B6DBE"/>
    <w:rsid w:val="005C1548"/>
    <w:rsid w:val="005E2E59"/>
    <w:rsid w:val="005E6C2D"/>
    <w:rsid w:val="006063BD"/>
    <w:rsid w:val="00611EAB"/>
    <w:rsid w:val="00625548"/>
    <w:rsid w:val="006330F1"/>
    <w:rsid w:val="00633E6C"/>
    <w:rsid w:val="00636D71"/>
    <w:rsid w:val="006430F6"/>
    <w:rsid w:val="00645658"/>
    <w:rsid w:val="00653A7A"/>
    <w:rsid w:val="006648F7"/>
    <w:rsid w:val="00670C66"/>
    <w:rsid w:val="00670C8B"/>
    <w:rsid w:val="0068310D"/>
    <w:rsid w:val="0069660E"/>
    <w:rsid w:val="006B059B"/>
    <w:rsid w:val="006C4967"/>
    <w:rsid w:val="007059BF"/>
    <w:rsid w:val="0071105B"/>
    <w:rsid w:val="00714B89"/>
    <w:rsid w:val="0072043E"/>
    <w:rsid w:val="00723F4E"/>
    <w:rsid w:val="007247EC"/>
    <w:rsid w:val="00726FA8"/>
    <w:rsid w:val="00727E2E"/>
    <w:rsid w:val="0073487F"/>
    <w:rsid w:val="00735DD1"/>
    <w:rsid w:val="00754ACE"/>
    <w:rsid w:val="00771B70"/>
    <w:rsid w:val="007A23E4"/>
    <w:rsid w:val="007B28BA"/>
    <w:rsid w:val="007C0734"/>
    <w:rsid w:val="007C6AAA"/>
    <w:rsid w:val="007D2618"/>
    <w:rsid w:val="007E5F9B"/>
    <w:rsid w:val="007E69CB"/>
    <w:rsid w:val="007F487B"/>
    <w:rsid w:val="007F722D"/>
    <w:rsid w:val="00820D42"/>
    <w:rsid w:val="008235DD"/>
    <w:rsid w:val="0082777A"/>
    <w:rsid w:val="00830124"/>
    <w:rsid w:val="0083112E"/>
    <w:rsid w:val="0083426A"/>
    <w:rsid w:val="00847513"/>
    <w:rsid w:val="00862297"/>
    <w:rsid w:val="00867829"/>
    <w:rsid w:val="0089208F"/>
    <w:rsid w:val="008A1045"/>
    <w:rsid w:val="008C1610"/>
    <w:rsid w:val="008C3E05"/>
    <w:rsid w:val="008C40C2"/>
    <w:rsid w:val="008C57B8"/>
    <w:rsid w:val="008C68DD"/>
    <w:rsid w:val="008D6761"/>
    <w:rsid w:val="008E7551"/>
    <w:rsid w:val="008F28E6"/>
    <w:rsid w:val="008F45A4"/>
    <w:rsid w:val="008F6810"/>
    <w:rsid w:val="00902E7F"/>
    <w:rsid w:val="009058F1"/>
    <w:rsid w:val="0091678D"/>
    <w:rsid w:val="00943264"/>
    <w:rsid w:val="009452ED"/>
    <w:rsid w:val="00970883"/>
    <w:rsid w:val="0097371F"/>
    <w:rsid w:val="00993B8F"/>
    <w:rsid w:val="00994BDA"/>
    <w:rsid w:val="009A1E2E"/>
    <w:rsid w:val="009A59E8"/>
    <w:rsid w:val="009B69F7"/>
    <w:rsid w:val="009C58F4"/>
    <w:rsid w:val="009C636C"/>
    <w:rsid w:val="009E1640"/>
    <w:rsid w:val="009F2A8E"/>
    <w:rsid w:val="00A00432"/>
    <w:rsid w:val="00A02B08"/>
    <w:rsid w:val="00A07786"/>
    <w:rsid w:val="00A12CCE"/>
    <w:rsid w:val="00A16D8C"/>
    <w:rsid w:val="00A24982"/>
    <w:rsid w:val="00A411C8"/>
    <w:rsid w:val="00A46DA4"/>
    <w:rsid w:val="00A529DE"/>
    <w:rsid w:val="00A54223"/>
    <w:rsid w:val="00A65D0E"/>
    <w:rsid w:val="00A70018"/>
    <w:rsid w:val="00A77628"/>
    <w:rsid w:val="00A93A50"/>
    <w:rsid w:val="00A94649"/>
    <w:rsid w:val="00AA2403"/>
    <w:rsid w:val="00AA3BF5"/>
    <w:rsid w:val="00AB14BF"/>
    <w:rsid w:val="00AC38E7"/>
    <w:rsid w:val="00AC73F9"/>
    <w:rsid w:val="00AD384B"/>
    <w:rsid w:val="00AD3B57"/>
    <w:rsid w:val="00AD45E2"/>
    <w:rsid w:val="00AD4F36"/>
    <w:rsid w:val="00B03214"/>
    <w:rsid w:val="00B03233"/>
    <w:rsid w:val="00B06524"/>
    <w:rsid w:val="00B16DE0"/>
    <w:rsid w:val="00B256E5"/>
    <w:rsid w:val="00B34B28"/>
    <w:rsid w:val="00B60506"/>
    <w:rsid w:val="00B74A19"/>
    <w:rsid w:val="00B94513"/>
    <w:rsid w:val="00B947AD"/>
    <w:rsid w:val="00BA03DC"/>
    <w:rsid w:val="00BA3640"/>
    <w:rsid w:val="00BB705B"/>
    <w:rsid w:val="00BC3EFE"/>
    <w:rsid w:val="00BF60D9"/>
    <w:rsid w:val="00C05D09"/>
    <w:rsid w:val="00C07904"/>
    <w:rsid w:val="00C15111"/>
    <w:rsid w:val="00C15305"/>
    <w:rsid w:val="00C25336"/>
    <w:rsid w:val="00C320CA"/>
    <w:rsid w:val="00C323C1"/>
    <w:rsid w:val="00C3300E"/>
    <w:rsid w:val="00C3546D"/>
    <w:rsid w:val="00C36800"/>
    <w:rsid w:val="00C41EDD"/>
    <w:rsid w:val="00C71D92"/>
    <w:rsid w:val="00C74B5F"/>
    <w:rsid w:val="00C7518A"/>
    <w:rsid w:val="00C75F3D"/>
    <w:rsid w:val="00C77FC9"/>
    <w:rsid w:val="00C83109"/>
    <w:rsid w:val="00CA1A21"/>
    <w:rsid w:val="00CA23FC"/>
    <w:rsid w:val="00CA7779"/>
    <w:rsid w:val="00CB172C"/>
    <w:rsid w:val="00CB4FA6"/>
    <w:rsid w:val="00CC0F17"/>
    <w:rsid w:val="00CC2800"/>
    <w:rsid w:val="00CF488C"/>
    <w:rsid w:val="00D033A9"/>
    <w:rsid w:val="00D06A6D"/>
    <w:rsid w:val="00D12558"/>
    <w:rsid w:val="00D15FED"/>
    <w:rsid w:val="00D17546"/>
    <w:rsid w:val="00D21269"/>
    <w:rsid w:val="00D3273C"/>
    <w:rsid w:val="00D402C8"/>
    <w:rsid w:val="00D47F3F"/>
    <w:rsid w:val="00D669CB"/>
    <w:rsid w:val="00D76634"/>
    <w:rsid w:val="00D800FA"/>
    <w:rsid w:val="00D8256E"/>
    <w:rsid w:val="00D83F52"/>
    <w:rsid w:val="00D97963"/>
    <w:rsid w:val="00DA37AC"/>
    <w:rsid w:val="00DB06F5"/>
    <w:rsid w:val="00DB0AFB"/>
    <w:rsid w:val="00DD10CB"/>
    <w:rsid w:val="00DD5BA1"/>
    <w:rsid w:val="00DD680C"/>
    <w:rsid w:val="00DD7229"/>
    <w:rsid w:val="00DE2F01"/>
    <w:rsid w:val="00DF2BC7"/>
    <w:rsid w:val="00DF6772"/>
    <w:rsid w:val="00E0670F"/>
    <w:rsid w:val="00E07374"/>
    <w:rsid w:val="00E16267"/>
    <w:rsid w:val="00E22212"/>
    <w:rsid w:val="00E51705"/>
    <w:rsid w:val="00E5188B"/>
    <w:rsid w:val="00E603A6"/>
    <w:rsid w:val="00E60F4D"/>
    <w:rsid w:val="00E6220E"/>
    <w:rsid w:val="00E71E01"/>
    <w:rsid w:val="00E738DD"/>
    <w:rsid w:val="00E91DBC"/>
    <w:rsid w:val="00EA4A43"/>
    <w:rsid w:val="00EA53DB"/>
    <w:rsid w:val="00EA56E1"/>
    <w:rsid w:val="00EE58DF"/>
    <w:rsid w:val="00EF1DCF"/>
    <w:rsid w:val="00F1612F"/>
    <w:rsid w:val="00F2131E"/>
    <w:rsid w:val="00F21BB4"/>
    <w:rsid w:val="00F334CC"/>
    <w:rsid w:val="00F36BC5"/>
    <w:rsid w:val="00F42308"/>
    <w:rsid w:val="00F42E73"/>
    <w:rsid w:val="00F54790"/>
    <w:rsid w:val="00F55900"/>
    <w:rsid w:val="00F60BFA"/>
    <w:rsid w:val="00F63DAB"/>
    <w:rsid w:val="00F76C19"/>
    <w:rsid w:val="00FA2830"/>
    <w:rsid w:val="00FA73DA"/>
    <w:rsid w:val="00FC74BB"/>
    <w:rsid w:val="00FD76B9"/>
    <w:rsid w:val="00FF53C5"/>
    <w:rsid w:val="00FF775E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B010F7"/>
  <w15:docId w15:val="{57D55379-A3E2-44C0-B78A-CC80E7E5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4" w:qFormat="1"/>
    <w:lsdException w:name="heading 2" w:uiPriority="4" w:qFormat="1"/>
    <w:lsdException w:name="heading 3" w:uiPriority="2" w:qFormat="1"/>
    <w:lsdException w:name="heading 4" w:uiPriority="4" w:qFormat="1"/>
    <w:lsdException w:name="heading 5" w:semiHidden="1" w:uiPriority="38" w:qFormat="1"/>
    <w:lsdException w:name="heading 6" w:semiHidden="1" w:uiPriority="38" w:qFormat="1"/>
    <w:lsdException w:name="heading 7" w:semiHidden="1" w:uiPriority="38" w:qFormat="1"/>
    <w:lsdException w:name="heading 8" w:semiHidden="1" w:uiPriority="38" w:qFormat="1"/>
    <w:lsdException w:name="heading 9" w:semiHidden="1" w:uiPriority="38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59"/>
    <w:lsdException w:name="toc 5" w:semiHidden="1" w:uiPriority="59"/>
    <w:lsdException w:name="toc 6" w:semiHidden="1" w:uiPriority="59"/>
    <w:lsdException w:name="toc 7" w:semiHidden="1" w:uiPriority="59"/>
    <w:lsdException w:name="toc 8" w:semiHidden="1" w:uiPriority="59"/>
    <w:lsdException w:name="toc 9" w:semiHidden="1" w:uiPriority="5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36" w:unhideWhenUsed="1"/>
    <w:lsdException w:name="index heading" w:semiHidden="1" w:unhideWhenUsed="1"/>
    <w:lsdException w:name="caption" w:uiPriority="3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"/>
    <w:lsdException w:name="List Number" w:uiPriority="2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59" w:qFormat="1"/>
    <w:lsdException w:name="Quote" w:uiPriority="23" w:qFormat="1"/>
    <w:lsdException w:name="Intense Quote" w:semiHidden="1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59" w:qFormat="1"/>
    <w:lsdException w:name="Intense Reference" w:semiHidden="1" w:uiPriority="59" w:qFormat="1"/>
    <w:lsdException w:name="Book Title" w:semiHidden="1" w:uiPriority="59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37"/>
    <w:rsid w:val="00A07786"/>
    <w:pPr>
      <w:spacing w:after="120" w:line="260" w:lineRule="atLeast"/>
    </w:pPr>
    <w:rPr>
      <w:lang w:val="fr-FR"/>
    </w:rPr>
  </w:style>
  <w:style w:type="paragraph" w:styleId="Heading1">
    <w:name w:val="heading 1"/>
    <w:aliases w:val="Titre 1"/>
    <w:next w:val="BodyText"/>
    <w:link w:val="Heading1Char"/>
    <w:uiPriority w:val="5"/>
    <w:qFormat/>
    <w:rsid w:val="002861D7"/>
    <w:pPr>
      <w:pageBreakBefore/>
      <w:numPr>
        <w:numId w:val="1"/>
      </w:numPr>
      <w:spacing w:after="240" w:line="360" w:lineRule="atLeast"/>
      <w:outlineLvl w:val="0"/>
    </w:pPr>
    <w:rPr>
      <w:rFonts w:asciiTheme="majorHAnsi" w:eastAsiaTheme="majorEastAsia" w:hAnsiTheme="majorHAnsi" w:cstheme="majorBidi"/>
      <w:color w:val="FF7900" w:themeColor="accent1"/>
      <w:sz w:val="36"/>
      <w:szCs w:val="32"/>
      <w:lang w:val="fr-FR"/>
    </w:rPr>
  </w:style>
  <w:style w:type="paragraph" w:styleId="Heading2">
    <w:name w:val="heading 2"/>
    <w:aliases w:val="Titre 2"/>
    <w:basedOn w:val="Heading1"/>
    <w:next w:val="BodyText"/>
    <w:link w:val="Heading2Char"/>
    <w:uiPriority w:val="5"/>
    <w:qFormat/>
    <w:rsid w:val="008C57B8"/>
    <w:pPr>
      <w:keepNext/>
      <w:pageBreakBefore w:val="0"/>
      <w:numPr>
        <w:ilvl w:val="1"/>
      </w:numPr>
      <w:spacing w:after="120" w:line="320" w:lineRule="atLeast"/>
      <w:outlineLvl w:val="1"/>
    </w:pPr>
    <w:rPr>
      <w:color w:val="000000" w:themeColor="text1"/>
      <w:sz w:val="28"/>
      <w:szCs w:val="26"/>
    </w:rPr>
  </w:style>
  <w:style w:type="paragraph" w:styleId="Heading3">
    <w:name w:val="heading 3"/>
    <w:aliases w:val="Titre 3"/>
    <w:basedOn w:val="Heading2"/>
    <w:next w:val="BodyText"/>
    <w:link w:val="Heading3Char"/>
    <w:uiPriority w:val="5"/>
    <w:qFormat/>
    <w:rsid w:val="002861D7"/>
    <w:pPr>
      <w:numPr>
        <w:ilvl w:val="2"/>
      </w:numPr>
      <w:spacing w:line="280" w:lineRule="atLeast"/>
      <w:outlineLvl w:val="2"/>
    </w:pPr>
    <w:rPr>
      <w:bCs/>
      <w:sz w:val="24"/>
    </w:rPr>
  </w:style>
  <w:style w:type="paragraph" w:styleId="Heading4">
    <w:name w:val="heading 4"/>
    <w:aliases w:val="Titre 4"/>
    <w:basedOn w:val="Heading3"/>
    <w:next w:val="BodyText"/>
    <w:link w:val="Heading4Char"/>
    <w:uiPriority w:val="5"/>
    <w:qFormat/>
    <w:rsid w:val="00AA3BF5"/>
    <w:pPr>
      <w:numPr>
        <w:ilvl w:val="0"/>
        <w:numId w:val="0"/>
      </w:numPr>
      <w:outlineLvl w:val="3"/>
    </w:pPr>
    <w:rPr>
      <w:rFonts w:asciiTheme="minorHAnsi" w:hAnsiTheme="minorHAnsi"/>
      <w:b/>
      <w:i/>
      <w:iCs/>
    </w:rPr>
  </w:style>
  <w:style w:type="paragraph" w:styleId="Heading5">
    <w:name w:val="heading 5"/>
    <w:basedOn w:val="Normal"/>
    <w:next w:val="Normal"/>
    <w:link w:val="Heading5Char"/>
    <w:uiPriority w:val="59"/>
    <w:semiHidden/>
    <w:qFormat/>
    <w:rsid w:val="00BF60D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BF5A00" w:themeColor="accent1" w:themeShade="BF"/>
    </w:rPr>
  </w:style>
  <w:style w:type="paragraph" w:styleId="Heading6">
    <w:name w:val="heading 6"/>
    <w:basedOn w:val="Normal"/>
    <w:next w:val="Normal"/>
    <w:link w:val="Heading6Char"/>
    <w:uiPriority w:val="59"/>
    <w:semiHidden/>
    <w:qFormat/>
    <w:rsid w:val="00BF60D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F3C00" w:themeColor="accent1" w:themeShade="7F"/>
    </w:rPr>
  </w:style>
  <w:style w:type="paragraph" w:styleId="Heading7">
    <w:name w:val="heading 7"/>
    <w:basedOn w:val="Normal"/>
    <w:next w:val="Normal"/>
    <w:link w:val="Heading7Char"/>
    <w:uiPriority w:val="59"/>
    <w:semiHidden/>
    <w:qFormat/>
    <w:rsid w:val="00BF60D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7F3C00" w:themeColor="accent1" w:themeShade="7F"/>
    </w:rPr>
  </w:style>
  <w:style w:type="paragraph" w:styleId="Heading8">
    <w:name w:val="heading 8"/>
    <w:basedOn w:val="Normal"/>
    <w:next w:val="Normal"/>
    <w:link w:val="Heading8Char"/>
    <w:uiPriority w:val="59"/>
    <w:semiHidden/>
    <w:qFormat/>
    <w:rsid w:val="00BF60D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59"/>
    <w:semiHidden/>
    <w:qFormat/>
    <w:rsid w:val="00BF60D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Titre"/>
    <w:next w:val="BodyText"/>
    <w:link w:val="TitleChar"/>
    <w:uiPriority w:val="33"/>
    <w:rsid w:val="00597CAA"/>
    <w:pPr>
      <w:spacing w:after="480" w:line="960" w:lineRule="atLeast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56"/>
      <w:lang w:val="fr-FR"/>
    </w:rPr>
  </w:style>
  <w:style w:type="character" w:customStyle="1" w:styleId="TitleChar">
    <w:name w:val="Title Char"/>
    <w:aliases w:val="Titre Char"/>
    <w:basedOn w:val="DefaultParagraphFont"/>
    <w:link w:val="Title"/>
    <w:uiPriority w:val="33"/>
    <w:rsid w:val="00597CAA"/>
    <w:rPr>
      <w:rFonts w:asciiTheme="majorHAnsi" w:eastAsiaTheme="majorEastAsia" w:hAnsiTheme="majorHAnsi" w:cstheme="majorBidi"/>
      <w:spacing w:val="-10"/>
      <w:kern w:val="28"/>
      <w:sz w:val="72"/>
      <w:szCs w:val="56"/>
      <w:lang w:val="fr-FR"/>
    </w:rPr>
  </w:style>
  <w:style w:type="paragraph" w:styleId="Header">
    <w:name w:val="header"/>
    <w:aliases w:val="En-tête"/>
    <w:link w:val="HeaderChar"/>
    <w:uiPriority w:val="35"/>
    <w:rsid w:val="001D2CC6"/>
    <w:pPr>
      <w:tabs>
        <w:tab w:val="center" w:pos="4513"/>
        <w:tab w:val="right" w:pos="9026"/>
      </w:tabs>
      <w:spacing w:after="0" w:line="260" w:lineRule="atLeast"/>
      <w:jc w:val="right"/>
    </w:pPr>
    <w:rPr>
      <w:color w:val="000000" w:themeColor="text1"/>
      <w:lang w:val="fr-FR"/>
    </w:rPr>
  </w:style>
  <w:style w:type="character" w:customStyle="1" w:styleId="HeaderChar">
    <w:name w:val="Header Char"/>
    <w:aliases w:val="En-tête Char"/>
    <w:basedOn w:val="DefaultParagraphFont"/>
    <w:link w:val="Header"/>
    <w:uiPriority w:val="35"/>
    <w:rsid w:val="001D2CC6"/>
    <w:rPr>
      <w:color w:val="000000" w:themeColor="text1"/>
      <w:lang w:val="fr-FR"/>
    </w:rPr>
  </w:style>
  <w:style w:type="paragraph" w:styleId="Footer">
    <w:name w:val="footer"/>
    <w:aliases w:val="Pied de page"/>
    <w:link w:val="FooterChar"/>
    <w:uiPriority w:val="36"/>
    <w:rsid w:val="0083426A"/>
    <w:pPr>
      <w:tabs>
        <w:tab w:val="right" w:pos="9526"/>
      </w:tabs>
      <w:spacing w:after="0" w:line="260" w:lineRule="atLeast"/>
    </w:pPr>
    <w:rPr>
      <w:color w:val="000000" w:themeColor="text1"/>
      <w:lang w:val="fr-FR"/>
    </w:rPr>
  </w:style>
  <w:style w:type="character" w:customStyle="1" w:styleId="FooterChar">
    <w:name w:val="Footer Char"/>
    <w:aliases w:val="Pied de page Char"/>
    <w:basedOn w:val="DefaultParagraphFont"/>
    <w:link w:val="Footer"/>
    <w:uiPriority w:val="36"/>
    <w:rsid w:val="0083426A"/>
    <w:rPr>
      <w:color w:val="000000" w:themeColor="text1"/>
      <w:lang w:val="fr-FR"/>
    </w:rPr>
  </w:style>
  <w:style w:type="character" w:styleId="PlaceholderText">
    <w:name w:val="Placeholder Text"/>
    <w:basedOn w:val="DefaultParagraphFont"/>
    <w:uiPriority w:val="99"/>
    <w:semiHidden/>
    <w:rsid w:val="00A93A50"/>
    <w:rPr>
      <w:color w:val="808080"/>
      <w:lang w:val="fr-FR"/>
    </w:rPr>
  </w:style>
  <w:style w:type="paragraph" w:styleId="Subtitle">
    <w:name w:val="Subtitle"/>
    <w:aliases w:val="Sous-titre"/>
    <w:next w:val="BodyText"/>
    <w:link w:val="SubtitleChar"/>
    <w:uiPriority w:val="34"/>
    <w:rsid w:val="0083426A"/>
    <w:pPr>
      <w:numPr>
        <w:ilvl w:val="1"/>
      </w:numPr>
      <w:spacing w:after="320" w:line="320" w:lineRule="atLeast"/>
    </w:pPr>
    <w:rPr>
      <w:rFonts w:asciiTheme="majorHAnsi" w:eastAsiaTheme="minorEastAsia" w:hAnsiTheme="majorHAnsi"/>
      <w:color w:val="000000" w:themeColor="text1"/>
      <w:sz w:val="28"/>
      <w:lang w:val="fr-FR"/>
    </w:rPr>
  </w:style>
  <w:style w:type="character" w:customStyle="1" w:styleId="SubtitleChar">
    <w:name w:val="Subtitle Char"/>
    <w:aliases w:val="Sous-titre Char"/>
    <w:basedOn w:val="DefaultParagraphFont"/>
    <w:link w:val="Subtitle"/>
    <w:uiPriority w:val="34"/>
    <w:rsid w:val="0083426A"/>
    <w:rPr>
      <w:rFonts w:asciiTheme="majorHAnsi" w:eastAsiaTheme="minorEastAsia" w:hAnsiTheme="majorHAnsi"/>
      <w:color w:val="000000" w:themeColor="text1"/>
      <w:sz w:val="28"/>
      <w:lang w:val="fr-FR"/>
    </w:rPr>
  </w:style>
  <w:style w:type="paragraph" w:styleId="BodyText">
    <w:name w:val="Body Text"/>
    <w:aliases w:val="Corps de texte"/>
    <w:link w:val="BodyTextChar"/>
    <w:qFormat/>
    <w:rsid w:val="000A26EF"/>
    <w:pPr>
      <w:spacing w:after="120" w:line="260" w:lineRule="atLeast"/>
    </w:pPr>
    <w:rPr>
      <w:lang w:val="fr-FR"/>
    </w:rPr>
  </w:style>
  <w:style w:type="character" w:customStyle="1" w:styleId="BodyTextChar">
    <w:name w:val="Body Text Char"/>
    <w:aliases w:val="Corps de texte Char"/>
    <w:basedOn w:val="DefaultParagraphFont"/>
    <w:link w:val="BodyText"/>
    <w:rsid w:val="000A26EF"/>
    <w:rPr>
      <w:lang w:val="fr-FR"/>
    </w:rPr>
  </w:style>
  <w:style w:type="paragraph" w:customStyle="1" w:styleId="Couverclesparateur">
    <w:name w:val="Couvercle séparateur"/>
    <w:next w:val="BodyText"/>
    <w:link w:val="CouverclesparateurChar"/>
    <w:uiPriority w:val="33"/>
    <w:rsid w:val="008D6761"/>
    <w:pPr>
      <w:pBdr>
        <w:bottom w:val="single" w:sz="6" w:space="1" w:color="auto"/>
      </w:pBdr>
      <w:spacing w:before="600" w:after="820" w:line="260" w:lineRule="atLeast"/>
    </w:pPr>
    <w:rPr>
      <w:lang w:val="fr-FR"/>
    </w:rPr>
  </w:style>
  <w:style w:type="table" w:styleId="TableGrid">
    <w:name w:val="Table Grid"/>
    <w:basedOn w:val="TableNormal"/>
    <w:uiPriority w:val="39"/>
    <w:rsid w:val="008C6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uverclesparateurChar">
    <w:name w:val="Couvercle séparateur Char"/>
    <w:basedOn w:val="DefaultParagraphFont"/>
    <w:link w:val="Couverclesparateur"/>
    <w:uiPriority w:val="33"/>
    <w:rsid w:val="008C68DD"/>
    <w:rPr>
      <w:lang w:val="fr-FR"/>
    </w:rPr>
  </w:style>
  <w:style w:type="paragraph" w:customStyle="1" w:styleId="Client">
    <w:name w:val="Client"/>
    <w:link w:val="ClientChar"/>
    <w:uiPriority w:val="26"/>
    <w:rsid w:val="003343C7"/>
    <w:pPr>
      <w:spacing w:after="720" w:line="360" w:lineRule="atLeast"/>
    </w:pPr>
    <w:rPr>
      <w:rFonts w:asciiTheme="majorHAnsi" w:hAnsiTheme="majorHAnsi"/>
      <w:sz w:val="36"/>
      <w:lang w:val="fr-FR"/>
    </w:rPr>
  </w:style>
  <w:style w:type="paragraph" w:customStyle="1" w:styleId="Auteur">
    <w:name w:val="Auteur"/>
    <w:link w:val="AuteurChar"/>
    <w:uiPriority w:val="27"/>
    <w:rsid w:val="00A411C8"/>
    <w:pPr>
      <w:spacing w:after="0" w:line="320" w:lineRule="atLeast"/>
    </w:pPr>
    <w:rPr>
      <w:rFonts w:asciiTheme="majorHAnsi" w:hAnsiTheme="majorHAnsi"/>
      <w:sz w:val="28"/>
      <w:lang w:val="fr-FR"/>
    </w:rPr>
  </w:style>
  <w:style w:type="character" w:customStyle="1" w:styleId="ClientChar">
    <w:name w:val="Client Char"/>
    <w:basedOn w:val="DefaultParagraphFont"/>
    <w:link w:val="Client"/>
    <w:uiPriority w:val="26"/>
    <w:rsid w:val="003343C7"/>
    <w:rPr>
      <w:rFonts w:asciiTheme="majorHAnsi" w:hAnsiTheme="majorHAnsi"/>
      <w:sz w:val="36"/>
      <w:lang w:val="fr-FR"/>
    </w:rPr>
  </w:style>
  <w:style w:type="paragraph" w:customStyle="1" w:styleId="Datesdecouverture">
    <w:name w:val="Dates de couverture"/>
    <w:link w:val="DatesdecouvertureChar"/>
    <w:uiPriority w:val="28"/>
    <w:rsid w:val="008F28E6"/>
    <w:pPr>
      <w:spacing w:after="0" w:line="320" w:lineRule="atLeast"/>
    </w:pPr>
    <w:rPr>
      <w:sz w:val="28"/>
      <w:lang w:val="fr-FR"/>
    </w:rPr>
  </w:style>
  <w:style w:type="character" w:customStyle="1" w:styleId="AuteurChar">
    <w:name w:val="Auteur Char"/>
    <w:basedOn w:val="DefaultParagraphFont"/>
    <w:link w:val="Auteur"/>
    <w:uiPriority w:val="27"/>
    <w:rsid w:val="00A411C8"/>
    <w:rPr>
      <w:rFonts w:asciiTheme="majorHAnsi" w:hAnsiTheme="majorHAnsi"/>
      <w:sz w:val="28"/>
      <w:lang w:val="fr-FR"/>
    </w:rPr>
  </w:style>
  <w:style w:type="paragraph" w:customStyle="1" w:styleId="Titredelavis">
    <w:name w:val="Titre de l'avis"/>
    <w:next w:val="BodyText"/>
    <w:uiPriority w:val="29"/>
    <w:rsid w:val="00A411C8"/>
    <w:pPr>
      <w:spacing w:before="440" w:after="220" w:line="260" w:lineRule="atLeast"/>
    </w:pPr>
    <w:rPr>
      <w:rFonts w:asciiTheme="majorHAnsi" w:hAnsiTheme="majorHAnsi"/>
      <w:lang w:val="fr-FR"/>
    </w:rPr>
  </w:style>
  <w:style w:type="character" w:customStyle="1" w:styleId="DatesdecouvertureChar">
    <w:name w:val="Dates de couverture Char"/>
    <w:basedOn w:val="DefaultParagraphFont"/>
    <w:link w:val="Datesdecouverture"/>
    <w:uiPriority w:val="28"/>
    <w:rsid w:val="008F28E6"/>
    <w:rPr>
      <w:sz w:val="28"/>
      <w:lang w:val="fr-FR"/>
    </w:rPr>
  </w:style>
  <w:style w:type="paragraph" w:customStyle="1" w:styleId="Contact">
    <w:name w:val="Contact"/>
    <w:uiPriority w:val="29"/>
    <w:rsid w:val="003343C7"/>
    <w:pPr>
      <w:spacing w:before="60" w:after="60" w:line="260" w:lineRule="atLeast"/>
    </w:pPr>
    <w:rPr>
      <w:lang w:val="fr-FR"/>
    </w:rPr>
  </w:style>
  <w:style w:type="paragraph" w:customStyle="1" w:styleId="Contactezletitre">
    <w:name w:val="Contactez le titre"/>
    <w:basedOn w:val="Contact"/>
    <w:uiPriority w:val="29"/>
    <w:rsid w:val="00A411C8"/>
    <w:rPr>
      <w:rFonts w:asciiTheme="majorHAnsi" w:hAnsiTheme="majorHAnsi"/>
    </w:rPr>
  </w:style>
  <w:style w:type="character" w:customStyle="1" w:styleId="Heading1Char">
    <w:name w:val="Heading 1 Char"/>
    <w:aliases w:val="Titre 1 Char"/>
    <w:basedOn w:val="DefaultParagraphFont"/>
    <w:link w:val="Heading1"/>
    <w:uiPriority w:val="5"/>
    <w:rsid w:val="00FD76B9"/>
    <w:rPr>
      <w:rFonts w:asciiTheme="majorHAnsi" w:eastAsiaTheme="majorEastAsia" w:hAnsiTheme="majorHAnsi" w:cstheme="majorBidi"/>
      <w:color w:val="FF7900" w:themeColor="accent1"/>
      <w:sz w:val="36"/>
      <w:szCs w:val="32"/>
      <w:lang w:val="fr-FR"/>
    </w:rPr>
  </w:style>
  <w:style w:type="character" w:customStyle="1" w:styleId="Heading3Char">
    <w:name w:val="Heading 3 Char"/>
    <w:aliases w:val="Titre 3 Char"/>
    <w:basedOn w:val="DefaultParagraphFont"/>
    <w:link w:val="Heading3"/>
    <w:uiPriority w:val="5"/>
    <w:rsid w:val="00FD76B9"/>
    <w:rPr>
      <w:rFonts w:asciiTheme="majorHAnsi" w:eastAsiaTheme="majorEastAsia" w:hAnsiTheme="majorHAnsi" w:cstheme="majorBidi"/>
      <w:bCs/>
      <w:color w:val="000000" w:themeColor="text1"/>
      <w:sz w:val="24"/>
      <w:szCs w:val="26"/>
      <w:lang w:val="fr-FR"/>
    </w:rPr>
  </w:style>
  <w:style w:type="character" w:customStyle="1" w:styleId="Heading2Char">
    <w:name w:val="Heading 2 Char"/>
    <w:aliases w:val="Titre 2 Char"/>
    <w:basedOn w:val="DefaultParagraphFont"/>
    <w:link w:val="Heading2"/>
    <w:uiPriority w:val="5"/>
    <w:rsid w:val="00FD76B9"/>
    <w:rPr>
      <w:rFonts w:asciiTheme="majorHAnsi" w:eastAsiaTheme="majorEastAsia" w:hAnsiTheme="majorHAnsi" w:cstheme="majorBidi"/>
      <w:color w:val="000000" w:themeColor="text1"/>
      <w:sz w:val="28"/>
      <w:szCs w:val="26"/>
      <w:lang w:val="fr-FR"/>
    </w:rPr>
  </w:style>
  <w:style w:type="character" w:customStyle="1" w:styleId="Heading4Char">
    <w:name w:val="Heading 4 Char"/>
    <w:aliases w:val="Titre 4 Char"/>
    <w:basedOn w:val="DefaultParagraphFont"/>
    <w:link w:val="Heading4"/>
    <w:uiPriority w:val="5"/>
    <w:rsid w:val="00AA3BF5"/>
    <w:rPr>
      <w:rFonts w:eastAsiaTheme="majorEastAsia" w:cstheme="majorBidi"/>
      <w:b/>
      <w:bCs/>
      <w:i/>
      <w:iCs/>
      <w:color w:val="000000" w:themeColor="text1"/>
      <w:sz w:val="24"/>
      <w:szCs w:val="26"/>
      <w:lang w:val="fr-FR"/>
    </w:rPr>
  </w:style>
  <w:style w:type="character" w:customStyle="1" w:styleId="Heading5Char">
    <w:name w:val="Heading 5 Char"/>
    <w:basedOn w:val="DefaultParagraphFont"/>
    <w:link w:val="Heading5"/>
    <w:uiPriority w:val="59"/>
    <w:semiHidden/>
    <w:rsid w:val="00AD3B57"/>
    <w:rPr>
      <w:rFonts w:asciiTheme="majorHAnsi" w:eastAsiaTheme="majorEastAsia" w:hAnsiTheme="majorHAnsi" w:cstheme="majorBidi"/>
      <w:color w:val="BF5A00" w:themeColor="accent1" w:themeShade="BF"/>
      <w:lang w:val="fr-FR"/>
    </w:rPr>
  </w:style>
  <w:style w:type="character" w:customStyle="1" w:styleId="Heading6Char">
    <w:name w:val="Heading 6 Char"/>
    <w:basedOn w:val="DefaultParagraphFont"/>
    <w:link w:val="Heading6"/>
    <w:uiPriority w:val="59"/>
    <w:semiHidden/>
    <w:rsid w:val="00AD3B57"/>
    <w:rPr>
      <w:rFonts w:asciiTheme="majorHAnsi" w:eastAsiaTheme="majorEastAsia" w:hAnsiTheme="majorHAnsi" w:cstheme="majorBidi"/>
      <w:color w:val="7F3C00" w:themeColor="accent1" w:themeShade="7F"/>
      <w:lang w:val="fr-FR"/>
    </w:rPr>
  </w:style>
  <w:style w:type="character" w:customStyle="1" w:styleId="Heading7Char">
    <w:name w:val="Heading 7 Char"/>
    <w:basedOn w:val="DefaultParagraphFont"/>
    <w:link w:val="Heading7"/>
    <w:uiPriority w:val="59"/>
    <w:semiHidden/>
    <w:rsid w:val="00AD3B57"/>
    <w:rPr>
      <w:rFonts w:asciiTheme="majorHAnsi" w:eastAsiaTheme="majorEastAsia" w:hAnsiTheme="majorHAnsi" w:cstheme="majorBidi"/>
      <w:i/>
      <w:iCs/>
      <w:color w:val="7F3C00" w:themeColor="accent1" w:themeShade="7F"/>
      <w:lang w:val="fr-FR"/>
    </w:rPr>
  </w:style>
  <w:style w:type="character" w:customStyle="1" w:styleId="Heading8Char">
    <w:name w:val="Heading 8 Char"/>
    <w:basedOn w:val="DefaultParagraphFont"/>
    <w:link w:val="Heading8"/>
    <w:uiPriority w:val="59"/>
    <w:semiHidden/>
    <w:rsid w:val="00AD3B57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fr-FR"/>
    </w:rPr>
  </w:style>
  <w:style w:type="character" w:customStyle="1" w:styleId="Heading9Char">
    <w:name w:val="Heading 9 Char"/>
    <w:basedOn w:val="DefaultParagraphFont"/>
    <w:link w:val="Heading9"/>
    <w:uiPriority w:val="59"/>
    <w:semiHidden/>
    <w:rsid w:val="00AD3B5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fr-FR"/>
    </w:rPr>
  </w:style>
  <w:style w:type="paragraph" w:styleId="TOC1">
    <w:name w:val="toc 1"/>
    <w:aliases w:val="TM1"/>
    <w:next w:val="BodyText"/>
    <w:uiPriority w:val="39"/>
    <w:rsid w:val="007E69CB"/>
    <w:pPr>
      <w:tabs>
        <w:tab w:val="left" w:pos="567"/>
        <w:tab w:val="right" w:pos="9526"/>
      </w:tabs>
      <w:spacing w:after="80" w:line="320" w:lineRule="atLeast"/>
      <w:ind w:left="567" w:hanging="567"/>
    </w:pPr>
    <w:rPr>
      <w:rFonts w:asciiTheme="majorHAnsi" w:hAnsiTheme="majorHAnsi"/>
      <w:sz w:val="28"/>
      <w:lang w:val="fr-FR"/>
    </w:rPr>
  </w:style>
  <w:style w:type="paragraph" w:styleId="TOC2">
    <w:name w:val="toc 2"/>
    <w:aliases w:val="TM2"/>
    <w:basedOn w:val="TOC1"/>
    <w:next w:val="BodyText"/>
    <w:uiPriority w:val="39"/>
    <w:rsid w:val="007E69CB"/>
    <w:pPr>
      <w:spacing w:after="60" w:line="260" w:lineRule="atLeast"/>
      <w:ind w:left="1134"/>
    </w:pPr>
    <w:rPr>
      <w:rFonts w:asciiTheme="minorHAnsi" w:hAnsiTheme="minorHAnsi"/>
      <w:sz w:val="22"/>
    </w:rPr>
  </w:style>
  <w:style w:type="paragraph" w:styleId="TOC3">
    <w:name w:val="toc 3"/>
    <w:basedOn w:val="TOC2"/>
    <w:next w:val="BodyText"/>
    <w:uiPriority w:val="59"/>
    <w:semiHidden/>
    <w:rsid w:val="007247EC"/>
  </w:style>
  <w:style w:type="paragraph" w:styleId="TOCHeading">
    <w:name w:val="TOC Heading"/>
    <w:next w:val="Normal"/>
    <w:uiPriority w:val="59"/>
    <w:semiHidden/>
    <w:rsid w:val="00C15111"/>
    <w:pPr>
      <w:spacing w:after="360" w:line="360" w:lineRule="atLeast"/>
    </w:pPr>
    <w:rPr>
      <w:rFonts w:asciiTheme="majorHAnsi" w:eastAsiaTheme="majorEastAsia" w:hAnsiTheme="majorHAnsi" w:cstheme="majorBidi"/>
      <w:color w:val="FF7900" w:themeColor="accent1"/>
      <w:sz w:val="36"/>
      <w:szCs w:val="32"/>
      <w:lang w:val="fr-FR"/>
    </w:rPr>
  </w:style>
  <w:style w:type="character" w:styleId="Hyperlink">
    <w:name w:val="Hyperlink"/>
    <w:basedOn w:val="DefaultParagraphFont"/>
    <w:uiPriority w:val="99"/>
    <w:semiHidden/>
    <w:rsid w:val="007247EC"/>
    <w:rPr>
      <w:color w:val="FF7900" w:themeColor="hyperlink"/>
      <w:u w:val="single"/>
      <w:lang w:val="fr-FR"/>
    </w:rPr>
  </w:style>
  <w:style w:type="paragraph" w:customStyle="1" w:styleId="Avisdeproprit">
    <w:name w:val="Avis de propriété"/>
    <w:next w:val="BodyText"/>
    <w:uiPriority w:val="29"/>
    <w:rsid w:val="00A411C8"/>
    <w:pPr>
      <w:spacing w:after="360" w:line="360" w:lineRule="atLeast"/>
    </w:pPr>
    <w:rPr>
      <w:rFonts w:asciiTheme="majorHAnsi" w:hAnsiTheme="majorHAnsi"/>
      <w:color w:val="FF7900" w:themeColor="accent1"/>
      <w:sz w:val="36"/>
      <w:lang w:val="fr-FR"/>
    </w:rPr>
  </w:style>
  <w:style w:type="paragraph" w:styleId="Bibliography">
    <w:name w:val="Bibliography"/>
    <w:basedOn w:val="Normal"/>
    <w:next w:val="Normal"/>
    <w:uiPriority w:val="59"/>
    <w:semiHidden/>
    <w:rsid w:val="007247EC"/>
  </w:style>
  <w:style w:type="paragraph" w:customStyle="1" w:styleId="HeaderSection">
    <w:name w:val="Header Section"/>
    <w:basedOn w:val="Header"/>
    <w:uiPriority w:val="39"/>
    <w:semiHidden/>
    <w:rsid w:val="001D2CC6"/>
    <w:rPr>
      <w:color w:val="FF7900" w:themeColor="accent1"/>
    </w:rPr>
  </w:style>
  <w:style w:type="paragraph" w:customStyle="1" w:styleId="BrochH1">
    <w:name w:val="Broch H1"/>
    <w:next w:val="BrochS1"/>
    <w:uiPriority w:val="6"/>
    <w:qFormat/>
    <w:rsid w:val="008C57B8"/>
    <w:pPr>
      <w:pageBreakBefore/>
      <w:spacing w:after="0" w:line="360" w:lineRule="atLeast"/>
    </w:pPr>
    <w:rPr>
      <w:rFonts w:asciiTheme="majorHAnsi" w:eastAsiaTheme="majorEastAsia" w:hAnsiTheme="majorHAnsi" w:cstheme="majorBidi"/>
      <w:color w:val="FF7900" w:themeColor="accent1"/>
      <w:sz w:val="36"/>
      <w:szCs w:val="32"/>
      <w:lang w:val="fr-FR"/>
    </w:rPr>
  </w:style>
  <w:style w:type="paragraph" w:customStyle="1" w:styleId="BrochS1">
    <w:name w:val="Broch S1"/>
    <w:next w:val="BodyText"/>
    <w:uiPriority w:val="6"/>
    <w:qFormat/>
    <w:rsid w:val="00735DD1"/>
    <w:pPr>
      <w:keepNext/>
      <w:keepLines/>
      <w:spacing w:after="360" w:line="360" w:lineRule="atLeast"/>
    </w:pPr>
    <w:rPr>
      <w:rFonts w:asciiTheme="majorHAnsi" w:eastAsiaTheme="majorEastAsia" w:hAnsiTheme="majorHAnsi" w:cstheme="majorBidi"/>
      <w:color w:val="000000" w:themeColor="text1"/>
      <w:sz w:val="36"/>
      <w:szCs w:val="32"/>
      <w:lang w:val="fr-FR"/>
    </w:rPr>
  </w:style>
  <w:style w:type="paragraph" w:customStyle="1" w:styleId="BrochX1">
    <w:name w:val="Broch X1"/>
    <w:next w:val="BodyText"/>
    <w:uiPriority w:val="6"/>
    <w:qFormat/>
    <w:rsid w:val="008C57B8"/>
    <w:pPr>
      <w:pageBreakBefore/>
      <w:spacing w:after="240" w:line="360" w:lineRule="atLeast"/>
    </w:pPr>
    <w:rPr>
      <w:rFonts w:asciiTheme="majorHAnsi" w:eastAsiaTheme="majorEastAsia" w:hAnsiTheme="majorHAnsi" w:cstheme="majorBidi"/>
      <w:color w:val="FF7900" w:themeColor="accent1"/>
      <w:sz w:val="36"/>
      <w:szCs w:val="32"/>
      <w:lang w:val="fr-FR"/>
    </w:rPr>
  </w:style>
  <w:style w:type="paragraph" w:customStyle="1" w:styleId="BrochH2">
    <w:name w:val="Broch H2"/>
    <w:basedOn w:val="BrochH1"/>
    <w:next w:val="BodyText"/>
    <w:uiPriority w:val="7"/>
    <w:qFormat/>
    <w:rsid w:val="008C57B8"/>
    <w:pPr>
      <w:keepNext/>
      <w:pageBreakBefore w:val="0"/>
      <w:spacing w:after="120" w:line="320" w:lineRule="atLeast"/>
    </w:pPr>
    <w:rPr>
      <w:color w:val="000000" w:themeColor="text1"/>
      <w:sz w:val="28"/>
    </w:rPr>
  </w:style>
  <w:style w:type="paragraph" w:customStyle="1" w:styleId="BrochH3">
    <w:name w:val="Broch H3"/>
    <w:basedOn w:val="BrochH2"/>
    <w:next w:val="BodyText"/>
    <w:uiPriority w:val="7"/>
    <w:qFormat/>
    <w:rsid w:val="002861D7"/>
    <w:pPr>
      <w:spacing w:line="280" w:lineRule="atLeast"/>
    </w:pPr>
    <w:rPr>
      <w:sz w:val="24"/>
    </w:rPr>
  </w:style>
  <w:style w:type="paragraph" w:customStyle="1" w:styleId="BrochH4">
    <w:name w:val="Broch H4"/>
    <w:basedOn w:val="BrochH3"/>
    <w:next w:val="BodyText"/>
    <w:uiPriority w:val="7"/>
    <w:qFormat/>
    <w:rsid w:val="003343C7"/>
    <w:rPr>
      <w:rFonts w:asciiTheme="minorHAnsi" w:hAnsiTheme="minorHAnsi"/>
    </w:rPr>
  </w:style>
  <w:style w:type="paragraph" w:styleId="Caption">
    <w:name w:val="caption"/>
    <w:aliases w:val="Légende"/>
    <w:next w:val="BodyText"/>
    <w:uiPriority w:val="3"/>
    <w:qFormat/>
    <w:rsid w:val="001553CC"/>
    <w:pPr>
      <w:keepNext/>
      <w:spacing w:after="120" w:line="240" w:lineRule="atLeast"/>
    </w:pPr>
    <w:rPr>
      <w:iCs/>
      <w:color w:val="FF7900" w:themeColor="accent1"/>
      <w:sz w:val="20"/>
      <w:szCs w:val="18"/>
      <w:lang w:val="fr-FR"/>
    </w:rPr>
  </w:style>
  <w:style w:type="paragraph" w:styleId="Quote">
    <w:name w:val="Quote"/>
    <w:aliases w:val="Citation"/>
    <w:next w:val="BodyText"/>
    <w:link w:val="QuoteChar"/>
    <w:uiPriority w:val="4"/>
    <w:qFormat/>
    <w:rsid w:val="002861D7"/>
    <w:pPr>
      <w:spacing w:after="120" w:line="260" w:lineRule="atLeast"/>
      <w:ind w:left="851" w:right="851"/>
    </w:pPr>
    <w:rPr>
      <w:iCs/>
      <w:color w:val="FF7900" w:themeColor="accent1"/>
      <w:lang w:val="fr-FR"/>
    </w:rPr>
  </w:style>
  <w:style w:type="character" w:customStyle="1" w:styleId="QuoteChar">
    <w:name w:val="Quote Char"/>
    <w:aliases w:val="Citation Char"/>
    <w:basedOn w:val="DefaultParagraphFont"/>
    <w:link w:val="Quote"/>
    <w:uiPriority w:val="4"/>
    <w:rsid w:val="00FD76B9"/>
    <w:rPr>
      <w:iCs/>
      <w:color w:val="FF7900" w:themeColor="accent1"/>
      <w:lang w:val="fr-FR"/>
    </w:rPr>
  </w:style>
  <w:style w:type="paragraph" w:styleId="NoSpacing">
    <w:name w:val="No Spacing"/>
    <w:aliases w:val="Sans espacement"/>
    <w:uiPriority w:val="12"/>
    <w:qFormat/>
    <w:rsid w:val="008C68DD"/>
    <w:pPr>
      <w:spacing w:after="0" w:line="240" w:lineRule="auto"/>
    </w:pPr>
    <w:rPr>
      <w:lang w:val="fr-FR"/>
    </w:rPr>
  </w:style>
  <w:style w:type="paragraph" w:styleId="ListBullet">
    <w:name w:val="List Bullet"/>
    <w:aliases w:val="Liste à puces"/>
    <w:uiPriority w:val="1"/>
    <w:rsid w:val="008C57B8"/>
    <w:pPr>
      <w:numPr>
        <w:numId w:val="2"/>
      </w:numPr>
      <w:spacing w:after="80" w:line="260" w:lineRule="atLeast"/>
      <w:ind w:left="357" w:hanging="357"/>
    </w:pPr>
    <w:rPr>
      <w:lang w:val="fr-FR"/>
    </w:rPr>
  </w:style>
  <w:style w:type="paragraph" w:styleId="ListNumber">
    <w:name w:val="List Number"/>
    <w:aliases w:val="Liste à numéros"/>
    <w:uiPriority w:val="2"/>
    <w:rsid w:val="008C57B8"/>
    <w:pPr>
      <w:numPr>
        <w:numId w:val="3"/>
      </w:numPr>
      <w:spacing w:after="80" w:line="260" w:lineRule="atLeast"/>
      <w:ind w:left="357" w:hanging="357"/>
    </w:pPr>
    <w:rPr>
      <w:lang w:val="fr-FR"/>
    </w:rPr>
  </w:style>
  <w:style w:type="table" w:customStyle="1" w:styleId="Orange">
    <w:name w:val="Orange"/>
    <w:basedOn w:val="TableNormal"/>
    <w:uiPriority w:val="99"/>
    <w:rsid w:val="00AD3B57"/>
    <w:pPr>
      <w:spacing w:before="60" w:after="60" w:line="240" w:lineRule="auto"/>
    </w:pPr>
    <w:tblPr>
      <w:tblStyleRow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00" w:themeFill="text1"/>
      </w:tcPr>
    </w:tblStylePr>
    <w:tblStylePr w:type="band2Horz">
      <w:rPr>
        <w:color w:val="FFFFFF" w:themeColor="background1"/>
      </w:rPr>
    </w:tblStylePr>
  </w:style>
  <w:style w:type="paragraph" w:customStyle="1" w:styleId="Ttedelatable">
    <w:name w:val="Tête de la table"/>
    <w:link w:val="TtedelatableChar"/>
    <w:uiPriority w:val="9"/>
    <w:qFormat/>
    <w:rsid w:val="001553CC"/>
    <w:pPr>
      <w:keepNext/>
      <w:spacing w:before="60" w:after="60" w:line="240" w:lineRule="atLeast"/>
    </w:pPr>
    <w:rPr>
      <w:sz w:val="20"/>
      <w:lang w:val="fr-FR"/>
    </w:rPr>
  </w:style>
  <w:style w:type="paragraph" w:customStyle="1" w:styleId="Letextedutableau">
    <w:name w:val="Le texte du tableau"/>
    <w:uiPriority w:val="10"/>
    <w:qFormat/>
    <w:rsid w:val="001553CC"/>
    <w:pPr>
      <w:spacing w:before="40" w:after="40" w:line="220" w:lineRule="atLeast"/>
    </w:pPr>
    <w:rPr>
      <w:color w:val="000000" w:themeColor="text1"/>
      <w:sz w:val="18"/>
      <w:lang w:val="fr-FR"/>
    </w:rPr>
  </w:style>
  <w:style w:type="character" w:customStyle="1" w:styleId="TtedelatableChar">
    <w:name w:val="Tête de la table Char"/>
    <w:basedOn w:val="BodyTextChar"/>
    <w:link w:val="Ttedelatable"/>
    <w:uiPriority w:val="9"/>
    <w:rsid w:val="001553CC"/>
    <w:rPr>
      <w:sz w:val="20"/>
      <w:lang w:val="fr-FR"/>
    </w:rPr>
  </w:style>
  <w:style w:type="paragraph" w:customStyle="1" w:styleId="FooterPage">
    <w:name w:val="Footer Page"/>
    <w:aliases w:val="Pied de page page"/>
    <w:basedOn w:val="Footer"/>
    <w:link w:val="FooterPageChar"/>
    <w:uiPriority w:val="37"/>
    <w:qFormat/>
    <w:rsid w:val="0083426A"/>
    <w:pPr>
      <w:jc w:val="right"/>
    </w:pPr>
    <w:rPr>
      <w:color w:val="FF7900" w:themeColor="accent1"/>
    </w:rPr>
  </w:style>
  <w:style w:type="character" w:customStyle="1" w:styleId="FooterPageChar">
    <w:name w:val="Footer Page Char"/>
    <w:aliases w:val="Pied de page page Char"/>
    <w:basedOn w:val="FooterChar"/>
    <w:link w:val="FooterPage"/>
    <w:uiPriority w:val="37"/>
    <w:rsid w:val="0083426A"/>
    <w:rPr>
      <w:color w:val="FF7900" w:themeColor="accent1"/>
      <w:lang w:val="fr-FR"/>
    </w:rPr>
  </w:style>
  <w:style w:type="paragraph" w:styleId="TOC4">
    <w:name w:val="toc 4"/>
    <w:basedOn w:val="Normal"/>
    <w:next w:val="Normal"/>
    <w:uiPriority w:val="59"/>
    <w:semiHidden/>
    <w:rsid w:val="007E69CB"/>
    <w:pPr>
      <w:spacing w:after="60"/>
      <w:ind w:left="1134" w:hanging="567"/>
    </w:pPr>
  </w:style>
  <w:style w:type="paragraph" w:styleId="TOC5">
    <w:name w:val="toc 5"/>
    <w:basedOn w:val="Normal"/>
    <w:next w:val="Normal"/>
    <w:uiPriority w:val="59"/>
    <w:semiHidden/>
    <w:rsid w:val="000A26EF"/>
    <w:pPr>
      <w:spacing w:after="60"/>
      <w:ind w:left="567"/>
    </w:pPr>
  </w:style>
  <w:style w:type="paragraph" w:styleId="TOC6">
    <w:name w:val="toc 6"/>
    <w:basedOn w:val="Normal"/>
    <w:next w:val="Normal"/>
    <w:uiPriority w:val="59"/>
    <w:semiHidden/>
    <w:rsid w:val="000A26EF"/>
    <w:pPr>
      <w:spacing w:after="60"/>
      <w:ind w:left="567"/>
    </w:pPr>
  </w:style>
  <w:style w:type="paragraph" w:styleId="TOC7">
    <w:name w:val="toc 7"/>
    <w:basedOn w:val="Normal"/>
    <w:next w:val="Normal"/>
    <w:uiPriority w:val="59"/>
    <w:semiHidden/>
    <w:rsid w:val="000A26EF"/>
    <w:pPr>
      <w:spacing w:after="60"/>
      <w:ind w:left="567"/>
    </w:pPr>
  </w:style>
  <w:style w:type="paragraph" w:styleId="TOC8">
    <w:name w:val="toc 8"/>
    <w:basedOn w:val="Normal"/>
    <w:next w:val="Normal"/>
    <w:uiPriority w:val="59"/>
    <w:semiHidden/>
    <w:rsid w:val="000A26EF"/>
    <w:pPr>
      <w:spacing w:after="60"/>
      <w:ind w:left="567"/>
    </w:pPr>
  </w:style>
  <w:style w:type="paragraph" w:styleId="TOC9">
    <w:name w:val="toc 9"/>
    <w:basedOn w:val="Normal"/>
    <w:next w:val="Normal"/>
    <w:uiPriority w:val="59"/>
    <w:semiHidden/>
    <w:rsid w:val="000A26EF"/>
    <w:pPr>
      <w:spacing w:after="60"/>
      <w:ind w:left="567"/>
    </w:pPr>
  </w:style>
  <w:style w:type="numbering" w:styleId="111111">
    <w:name w:val="Outline List 2"/>
    <w:basedOn w:val="NoList"/>
    <w:uiPriority w:val="99"/>
    <w:semiHidden/>
    <w:unhideWhenUsed/>
    <w:rsid w:val="000A26EF"/>
    <w:pPr>
      <w:numPr>
        <w:numId w:val="4"/>
      </w:numPr>
    </w:pPr>
  </w:style>
  <w:style w:type="numbering" w:styleId="1ai">
    <w:name w:val="Outline List 1"/>
    <w:basedOn w:val="NoList"/>
    <w:uiPriority w:val="99"/>
    <w:semiHidden/>
    <w:unhideWhenUsed/>
    <w:rsid w:val="000A26EF"/>
    <w:pPr>
      <w:numPr>
        <w:numId w:val="5"/>
      </w:numPr>
    </w:pPr>
  </w:style>
  <w:style w:type="numbering" w:styleId="ArticleSection">
    <w:name w:val="Outline List 3"/>
    <w:basedOn w:val="NoList"/>
    <w:uiPriority w:val="99"/>
    <w:semiHidden/>
    <w:unhideWhenUsed/>
    <w:rsid w:val="000A26EF"/>
    <w:pPr>
      <w:numPr>
        <w:numId w:val="6"/>
      </w:numPr>
    </w:pPr>
  </w:style>
  <w:style w:type="paragraph" w:styleId="BalloonText">
    <w:name w:val="Balloon Text"/>
    <w:basedOn w:val="Normal"/>
    <w:link w:val="BalloonTextChar"/>
    <w:uiPriority w:val="99"/>
    <w:semiHidden/>
    <w:rsid w:val="000A2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B57"/>
    <w:rPr>
      <w:rFonts w:ascii="Segoe UI" w:hAnsi="Segoe UI" w:cs="Segoe UI"/>
      <w:sz w:val="18"/>
      <w:szCs w:val="18"/>
      <w:lang w:val="fr-FR"/>
    </w:rPr>
  </w:style>
  <w:style w:type="paragraph" w:styleId="BlockText">
    <w:name w:val="Block Text"/>
    <w:basedOn w:val="Normal"/>
    <w:uiPriority w:val="99"/>
    <w:semiHidden/>
    <w:rsid w:val="000A26EF"/>
    <w:pPr>
      <w:pBdr>
        <w:top w:val="single" w:sz="2" w:space="10" w:color="FF7900" w:themeColor="accent1"/>
        <w:left w:val="single" w:sz="2" w:space="10" w:color="FF7900" w:themeColor="accent1"/>
        <w:bottom w:val="single" w:sz="2" w:space="10" w:color="FF7900" w:themeColor="accent1"/>
        <w:right w:val="single" w:sz="2" w:space="10" w:color="FF7900" w:themeColor="accent1"/>
      </w:pBdr>
      <w:ind w:left="1152" w:right="1152"/>
    </w:pPr>
    <w:rPr>
      <w:rFonts w:eastAsiaTheme="minorEastAsia"/>
      <w:i/>
      <w:iCs/>
      <w:color w:val="FF7900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0A26EF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D3B57"/>
    <w:rPr>
      <w:lang w:val="fr-FR"/>
    </w:rPr>
  </w:style>
  <w:style w:type="paragraph" w:styleId="BodyText3">
    <w:name w:val="Body Text 3"/>
    <w:basedOn w:val="Normal"/>
    <w:link w:val="BodyText3Char"/>
    <w:uiPriority w:val="99"/>
    <w:semiHidden/>
    <w:rsid w:val="000A26EF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D3B57"/>
    <w:rPr>
      <w:sz w:val="16"/>
      <w:szCs w:val="16"/>
      <w:lang w:val="fr-FR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A26EF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D3B57"/>
    <w:rPr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rsid w:val="000A26EF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D3B57"/>
    <w:rPr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A26EF"/>
    <w:pPr>
      <w:spacing w:after="22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D3B57"/>
    <w:rPr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rsid w:val="000A26EF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D3B57"/>
    <w:rPr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rsid w:val="000A26EF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D3B57"/>
    <w:rPr>
      <w:sz w:val="16"/>
      <w:szCs w:val="16"/>
      <w:lang w:val="fr-FR"/>
    </w:rPr>
  </w:style>
  <w:style w:type="character" w:styleId="BookTitle">
    <w:name w:val="Book Title"/>
    <w:basedOn w:val="DefaultParagraphFont"/>
    <w:uiPriority w:val="59"/>
    <w:qFormat/>
    <w:rsid w:val="000A26EF"/>
    <w:rPr>
      <w:b/>
      <w:bCs/>
      <w:i/>
      <w:iC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rsid w:val="000A26EF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D3B57"/>
    <w:rPr>
      <w:lang w:val="fr-FR"/>
    </w:rPr>
  </w:style>
  <w:style w:type="table" w:styleId="ColorfulGrid">
    <w:name w:val="Colorful Grid"/>
    <w:basedOn w:val="TableNormal"/>
    <w:uiPriority w:val="73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4CC" w:themeFill="accent1" w:themeFillTint="33"/>
    </w:tcPr>
    <w:tblStylePr w:type="firstRow">
      <w:rPr>
        <w:b/>
        <w:bCs/>
      </w:rPr>
      <w:tblPr/>
      <w:tcPr>
        <w:shd w:val="clear" w:color="auto" w:fill="FFC99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99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5A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5A00" w:themeFill="accent1" w:themeFillShade="BF"/>
      </w:tcPr>
    </w:tblStylePr>
    <w:tblStylePr w:type="band1Vert">
      <w:tblPr/>
      <w:tcPr>
        <w:shd w:val="clear" w:color="auto" w:fill="FFBC80" w:themeFill="accent1" w:themeFillTint="7F"/>
      </w:tcPr>
    </w:tblStylePr>
    <w:tblStylePr w:type="band1Horz">
      <w:tblPr/>
      <w:tcPr>
        <w:shd w:val="clear" w:color="auto" w:fill="FFBC8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FFA" w:themeFill="accent2" w:themeFillTint="33"/>
    </w:tcPr>
    <w:tblStylePr w:type="firstRow">
      <w:rPr>
        <w:b/>
        <w:bCs/>
      </w:rPr>
      <w:tblPr/>
      <w:tcPr>
        <w:shd w:val="clear" w:color="auto" w:fill="B7E0F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0F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1C90C8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1C90C8" w:themeFill="accent2" w:themeFillShade="BF"/>
      </w:tcPr>
    </w:tblStylePr>
    <w:tblStylePr w:type="band1Vert">
      <w:tblPr/>
      <w:tcPr>
        <w:shd w:val="clear" w:color="auto" w:fill="A5D9F2" w:themeFill="accent2" w:themeFillTint="7F"/>
      </w:tcPr>
    </w:tblStylePr>
    <w:tblStylePr w:type="band1Horz">
      <w:tblPr/>
      <w:tcPr>
        <w:shd w:val="clear" w:color="auto" w:fill="A5D9F2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2E6" w:themeFill="accent3" w:themeFillTint="33"/>
    </w:tcPr>
    <w:tblStylePr w:type="firstRow">
      <w:rPr>
        <w:b/>
        <w:bCs/>
      </w:rPr>
      <w:tblPr/>
      <w:tcPr>
        <w:shd w:val="clear" w:color="auto" w:fill="B9E5C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5C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6936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69364" w:themeFill="accent3" w:themeFillShade="BF"/>
      </w:tcPr>
    </w:tblStylePr>
    <w:tblStylePr w:type="band1Vert">
      <w:tblPr/>
      <w:tcPr>
        <w:shd w:val="clear" w:color="auto" w:fill="A7DEC3" w:themeFill="accent3" w:themeFillTint="7F"/>
      </w:tcPr>
    </w:tblStylePr>
    <w:tblStylePr w:type="band1Horz">
      <w:tblPr/>
      <w:tcPr>
        <w:shd w:val="clear" w:color="auto" w:fill="A7DEC3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0FA" w:themeFill="accent4" w:themeFillTint="33"/>
    </w:tcPr>
    <w:tblStylePr w:type="firstRow">
      <w:rPr>
        <w:b/>
        <w:bCs/>
      </w:rPr>
      <w:tblPr/>
      <w:tcPr>
        <w:shd w:val="clear" w:color="auto" w:fill="FFE1F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1F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46C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46C1" w:themeFill="accent4" w:themeFillShade="BF"/>
      </w:tcPr>
    </w:tblStylePr>
    <w:tblStylePr w:type="band1Vert">
      <w:tblPr/>
      <w:tcPr>
        <w:shd w:val="clear" w:color="auto" w:fill="FFD9F2" w:themeFill="accent4" w:themeFillTint="7F"/>
      </w:tcPr>
    </w:tblStylePr>
    <w:tblStylePr w:type="band1Horz">
      <w:tblPr/>
      <w:tcPr>
        <w:shd w:val="clear" w:color="auto" w:fill="FFD9F2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6F7" w:themeFill="accent5" w:themeFillTint="33"/>
    </w:tcPr>
    <w:tblStylePr w:type="firstRow">
      <w:rPr>
        <w:b/>
        <w:bCs/>
      </w:rPr>
      <w:tblPr/>
      <w:tcPr>
        <w:shd w:val="clear" w:color="auto" w:fill="DBCEE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CEE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842C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842C2" w:themeFill="accent5" w:themeFillShade="BF"/>
      </w:tcPr>
    </w:tblStylePr>
    <w:tblStylePr w:type="band1Vert">
      <w:tblPr/>
      <w:tcPr>
        <w:shd w:val="clear" w:color="auto" w:fill="D3C2EB" w:themeFill="accent5" w:themeFillTint="7F"/>
      </w:tcPr>
    </w:tblStylePr>
    <w:tblStylePr w:type="band1Horz">
      <w:tblPr/>
      <w:tcPr>
        <w:shd w:val="clear" w:color="auto" w:fill="D3C2EB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6CC" w:themeFill="accent6" w:themeFillTint="33"/>
    </w:tcPr>
    <w:tblStylePr w:type="firstRow">
      <w:rPr>
        <w:b/>
        <w:bCs/>
      </w:rPr>
      <w:tblPr/>
      <w:tcPr>
        <w:shd w:val="clear" w:color="auto" w:fill="FFED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D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D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D00" w:themeFill="accent6" w:themeFillShade="BF"/>
      </w:tcPr>
    </w:tblStylePr>
    <w:tblStylePr w:type="band1Vert">
      <w:tblPr/>
      <w:tcPr>
        <w:shd w:val="clear" w:color="auto" w:fill="FFE880" w:themeFill="accent6" w:themeFillTint="7F"/>
      </w:tcPr>
    </w:tblStylePr>
    <w:tblStylePr w:type="band1Horz">
      <w:tblPr/>
      <w:tcPr>
        <w:shd w:val="clear" w:color="auto" w:fill="FFE88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9AD6" w:themeFill="accent2" w:themeFillShade="CC"/>
      </w:tcPr>
    </w:tblStylePr>
    <w:tblStylePr w:type="lastRow">
      <w:rPr>
        <w:b/>
        <w:bCs/>
        <w:color w:val="1D9AD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1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9AD6" w:themeFill="accent2" w:themeFillShade="CC"/>
      </w:tcPr>
    </w:tblStylePr>
    <w:tblStylePr w:type="lastRow">
      <w:rPr>
        <w:b/>
        <w:bCs/>
        <w:color w:val="1D9AD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DC0" w:themeFill="accent1" w:themeFillTint="3F"/>
      </w:tcPr>
    </w:tblStylePr>
    <w:tblStylePr w:type="band1Horz">
      <w:tblPr/>
      <w:tcPr>
        <w:shd w:val="clear" w:color="auto" w:fill="FFE4CC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D9AD6" w:themeFill="accent2" w:themeFillShade="CC"/>
      </w:tcPr>
    </w:tblStylePr>
    <w:tblStylePr w:type="lastRow">
      <w:rPr>
        <w:b/>
        <w:bCs/>
        <w:color w:val="1D9AD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F8" w:themeFill="accent2" w:themeFillTint="3F"/>
      </w:tcPr>
    </w:tblStylePr>
    <w:tblStylePr w:type="band1Horz">
      <w:tblPr/>
      <w:tcPr>
        <w:shd w:val="clear" w:color="auto" w:fill="DBEFFA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8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5DC9" w:themeFill="accent4" w:themeFillShade="CC"/>
      </w:tcPr>
    </w:tblStylePr>
    <w:tblStylePr w:type="lastRow">
      <w:rPr>
        <w:b/>
        <w:bCs/>
        <w:color w:val="FF5DC9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EFE1" w:themeFill="accent3" w:themeFillTint="3F"/>
      </w:tcPr>
    </w:tblStylePr>
    <w:tblStylePr w:type="band1Horz">
      <w:tblPr/>
      <w:tcPr>
        <w:shd w:val="clear" w:color="auto" w:fill="DCF2E6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FC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D6B" w:themeFill="accent3" w:themeFillShade="CC"/>
      </w:tcPr>
    </w:tblStylePr>
    <w:tblStylePr w:type="lastRow">
      <w:rPr>
        <w:b/>
        <w:bCs/>
        <w:color w:val="3A9D6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F8" w:themeFill="accent4" w:themeFillTint="3F"/>
      </w:tcPr>
    </w:tblStylePr>
    <w:tblStylePr w:type="band1Horz">
      <w:tblPr/>
      <w:tcPr>
        <w:shd w:val="clear" w:color="auto" w:fill="FFF0F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2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800" w:themeFill="accent6" w:themeFillShade="CC"/>
      </w:tcPr>
    </w:tblStylePr>
    <w:tblStylePr w:type="lastRow">
      <w:rPr>
        <w:b/>
        <w:bCs/>
        <w:color w:val="CCA8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0F5" w:themeFill="accent5" w:themeFillTint="3F"/>
      </w:tcPr>
    </w:tblStylePr>
    <w:tblStylePr w:type="band1Horz">
      <w:tblPr/>
      <w:tcPr>
        <w:shd w:val="clear" w:color="auto" w:fill="EDE6F7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A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150C7" w:themeFill="accent5" w:themeFillShade="CC"/>
      </w:tcPr>
    </w:tblStylePr>
    <w:tblStylePr w:type="lastRow">
      <w:rPr>
        <w:b/>
        <w:bCs/>
        <w:color w:val="8150C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3C0" w:themeFill="accent6" w:themeFillTint="3F"/>
      </w:tcPr>
    </w:tblStylePr>
    <w:tblStylePr w:type="band1Horz">
      <w:tblPr/>
      <w:tcPr>
        <w:shd w:val="clear" w:color="auto" w:fill="FFF6CC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B4E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B4E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B4E6" w:themeColor="accent2"/>
        <w:left w:val="single" w:sz="4" w:space="0" w:color="FF7900" w:themeColor="accent1"/>
        <w:bottom w:val="single" w:sz="4" w:space="0" w:color="FF7900" w:themeColor="accent1"/>
        <w:right w:val="single" w:sz="4" w:space="0" w:color="FF79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B4E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8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800" w:themeColor="accent1" w:themeShade="99"/>
          <w:insideV w:val="nil"/>
        </w:tcBorders>
        <w:shd w:val="clear" w:color="auto" w:fill="9948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800" w:themeFill="accent1" w:themeFillShade="99"/>
      </w:tcPr>
    </w:tblStylePr>
    <w:tblStylePr w:type="band1Vert">
      <w:tblPr/>
      <w:tcPr>
        <w:shd w:val="clear" w:color="auto" w:fill="FFC999" w:themeFill="accent1" w:themeFillTint="66"/>
      </w:tcPr>
    </w:tblStylePr>
    <w:tblStylePr w:type="band1Horz">
      <w:tblPr/>
      <w:tcPr>
        <w:shd w:val="clear" w:color="auto" w:fill="FFBC8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B4E6" w:themeColor="accent2"/>
        <w:left w:val="single" w:sz="4" w:space="0" w:color="4BB4E6" w:themeColor="accent2"/>
        <w:bottom w:val="single" w:sz="4" w:space="0" w:color="4BB4E6" w:themeColor="accent2"/>
        <w:right w:val="single" w:sz="4" w:space="0" w:color="4BB4E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B4E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3A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73A0" w:themeColor="accent2" w:themeShade="99"/>
          <w:insideV w:val="nil"/>
        </w:tcBorders>
        <w:shd w:val="clear" w:color="auto" w:fill="1673A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3A0" w:themeFill="accent2" w:themeFillShade="99"/>
      </w:tcPr>
    </w:tblStylePr>
    <w:tblStylePr w:type="band1Vert">
      <w:tblPr/>
      <w:tcPr>
        <w:shd w:val="clear" w:color="auto" w:fill="B7E0F5" w:themeFill="accent2" w:themeFillTint="66"/>
      </w:tcPr>
    </w:tblStylePr>
    <w:tblStylePr w:type="band1Horz">
      <w:tblPr/>
      <w:tcPr>
        <w:shd w:val="clear" w:color="auto" w:fill="A5D9F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B4E6" w:themeColor="accent4"/>
        <w:left w:val="single" w:sz="4" w:space="0" w:color="50BE87" w:themeColor="accent3"/>
        <w:bottom w:val="single" w:sz="4" w:space="0" w:color="50BE87" w:themeColor="accent3"/>
        <w:right w:val="single" w:sz="4" w:space="0" w:color="50BE8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B4E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765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7650" w:themeColor="accent3" w:themeShade="99"/>
          <w:insideV w:val="nil"/>
        </w:tcBorders>
        <w:shd w:val="clear" w:color="auto" w:fill="2C765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7650" w:themeFill="accent3" w:themeFillShade="99"/>
      </w:tcPr>
    </w:tblStylePr>
    <w:tblStylePr w:type="band1Vert">
      <w:tblPr/>
      <w:tcPr>
        <w:shd w:val="clear" w:color="auto" w:fill="B9E5CE" w:themeFill="accent3" w:themeFillTint="66"/>
      </w:tcPr>
    </w:tblStylePr>
    <w:tblStylePr w:type="band1Horz">
      <w:tblPr/>
      <w:tcPr>
        <w:shd w:val="clear" w:color="auto" w:fill="A7DEC3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0BE87" w:themeColor="accent3"/>
        <w:left w:val="single" w:sz="4" w:space="0" w:color="FFB4E6" w:themeColor="accent4"/>
        <w:bottom w:val="single" w:sz="4" w:space="0" w:color="FFB4E6" w:themeColor="accent4"/>
        <w:right w:val="single" w:sz="4" w:space="0" w:color="FFB4E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FC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0BE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06AC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06AC" w:themeColor="accent4" w:themeShade="99"/>
          <w:insideV w:val="nil"/>
        </w:tcBorders>
        <w:shd w:val="clear" w:color="auto" w:fill="FF06AC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06AC" w:themeFill="accent4" w:themeFillShade="99"/>
      </w:tcPr>
    </w:tblStylePr>
    <w:tblStylePr w:type="band1Vert">
      <w:tblPr/>
      <w:tcPr>
        <w:shd w:val="clear" w:color="auto" w:fill="FFE1F5" w:themeFill="accent4" w:themeFillTint="66"/>
      </w:tcPr>
    </w:tblStylePr>
    <w:tblStylePr w:type="band1Horz">
      <w:tblPr/>
      <w:tcPr>
        <w:shd w:val="clear" w:color="auto" w:fill="FFD9F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200" w:themeColor="accent6"/>
        <w:left w:val="single" w:sz="4" w:space="0" w:color="A885D8" w:themeColor="accent5"/>
        <w:bottom w:val="single" w:sz="4" w:space="0" w:color="A885D8" w:themeColor="accent5"/>
        <w:right w:val="single" w:sz="4" w:space="0" w:color="A885D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2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2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329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329E" w:themeColor="accent5" w:themeShade="99"/>
          <w:insideV w:val="nil"/>
        </w:tcBorders>
        <w:shd w:val="clear" w:color="auto" w:fill="60329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329E" w:themeFill="accent5" w:themeFillShade="99"/>
      </w:tcPr>
    </w:tblStylePr>
    <w:tblStylePr w:type="band1Vert">
      <w:tblPr/>
      <w:tcPr>
        <w:shd w:val="clear" w:color="auto" w:fill="DBCEEF" w:themeFill="accent5" w:themeFillTint="66"/>
      </w:tcPr>
    </w:tblStylePr>
    <w:tblStylePr w:type="band1Horz">
      <w:tblPr/>
      <w:tcPr>
        <w:shd w:val="clear" w:color="auto" w:fill="D3C2E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885D8" w:themeColor="accent5"/>
        <w:left w:val="single" w:sz="4" w:space="0" w:color="FFD200" w:themeColor="accent6"/>
        <w:bottom w:val="single" w:sz="4" w:space="0" w:color="FFD200" w:themeColor="accent6"/>
        <w:right w:val="single" w:sz="4" w:space="0" w:color="FFD2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885D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E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E00" w:themeColor="accent6" w:themeShade="99"/>
          <w:insideV w:val="nil"/>
        </w:tcBorders>
        <w:shd w:val="clear" w:color="auto" w:fill="997E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E00" w:themeFill="accent6" w:themeFillShade="99"/>
      </w:tcPr>
    </w:tblStylePr>
    <w:tblStylePr w:type="band1Vert">
      <w:tblPr/>
      <w:tcPr>
        <w:shd w:val="clear" w:color="auto" w:fill="FFED99" w:themeFill="accent6" w:themeFillTint="66"/>
      </w:tcPr>
    </w:tblStylePr>
    <w:tblStylePr w:type="band1Horz">
      <w:tblPr/>
      <w:tcPr>
        <w:shd w:val="clear" w:color="auto" w:fill="FFE8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0A26EF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semiHidden/>
    <w:rsid w:val="000A26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3B57"/>
    <w:rPr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A2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3B57"/>
    <w:rPr>
      <w:b/>
      <w:bCs/>
      <w:sz w:val="20"/>
      <w:szCs w:val="20"/>
      <w:lang w:val="fr-FR"/>
    </w:rPr>
  </w:style>
  <w:style w:type="table" w:styleId="DarkList">
    <w:name w:val="Dark List"/>
    <w:basedOn w:val="TableNormal"/>
    <w:uiPriority w:val="70"/>
    <w:semiHidden/>
    <w:unhideWhenUsed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79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C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A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A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A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A00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B4E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25F8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90C8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90C8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0C8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0C8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0BE8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61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936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936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936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9364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B4E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D8009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46C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46C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6C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6C1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885D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2A8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842C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842C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42C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42C2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2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8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D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D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D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D00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0A26EF"/>
  </w:style>
  <w:style w:type="character" w:customStyle="1" w:styleId="DateChar">
    <w:name w:val="Date Char"/>
    <w:basedOn w:val="DefaultParagraphFont"/>
    <w:link w:val="Date"/>
    <w:uiPriority w:val="99"/>
    <w:semiHidden/>
    <w:rsid w:val="00AD3B57"/>
    <w:rPr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0A26E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D3B57"/>
    <w:rPr>
      <w:rFonts w:ascii="Segoe UI" w:hAnsi="Segoe UI" w:cs="Segoe UI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rsid w:val="000A26EF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D3B57"/>
    <w:rPr>
      <w:lang w:val="fr-FR"/>
    </w:rPr>
  </w:style>
  <w:style w:type="character" w:styleId="Emphasis">
    <w:name w:val="Emphasis"/>
    <w:basedOn w:val="DefaultParagraphFont"/>
    <w:uiPriority w:val="39"/>
    <w:qFormat/>
    <w:rsid w:val="000A26EF"/>
    <w:rPr>
      <w:i/>
      <w:iCs/>
      <w:lang w:val="fr-FR"/>
    </w:rPr>
  </w:style>
  <w:style w:type="character" w:styleId="EndnoteReference">
    <w:name w:val="endnote reference"/>
    <w:basedOn w:val="DefaultParagraphFont"/>
    <w:uiPriority w:val="99"/>
    <w:semiHidden/>
    <w:rsid w:val="000A26EF"/>
    <w:rPr>
      <w:vertAlign w:val="superscript"/>
      <w:lang w:val="fr-FR"/>
    </w:rPr>
  </w:style>
  <w:style w:type="paragraph" w:styleId="EndnoteText">
    <w:name w:val="endnote text"/>
    <w:basedOn w:val="Normal"/>
    <w:link w:val="EndnoteTextChar"/>
    <w:uiPriority w:val="99"/>
    <w:semiHidden/>
    <w:rsid w:val="000A26E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3B57"/>
    <w:rPr>
      <w:sz w:val="20"/>
      <w:szCs w:val="20"/>
      <w:lang w:val="fr-FR"/>
    </w:rPr>
  </w:style>
  <w:style w:type="paragraph" w:styleId="EnvelopeAddress">
    <w:name w:val="envelope address"/>
    <w:basedOn w:val="Normal"/>
    <w:uiPriority w:val="99"/>
    <w:semiHidden/>
    <w:rsid w:val="000A26E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0A26E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0A26EF"/>
    <w:rPr>
      <w:color w:val="7F3C00" w:themeColor="followedHyperlink"/>
      <w:u w:val="single"/>
      <w:lang w:val="fr-FR"/>
    </w:rPr>
  </w:style>
  <w:style w:type="character" w:styleId="FootnoteReference">
    <w:name w:val="footnote reference"/>
    <w:basedOn w:val="DefaultParagraphFont"/>
    <w:uiPriority w:val="99"/>
    <w:semiHidden/>
    <w:rsid w:val="000A26EF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0A26E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3B57"/>
    <w:rPr>
      <w:sz w:val="20"/>
      <w:szCs w:val="20"/>
      <w:lang w:val="fr-FR"/>
    </w:rPr>
  </w:style>
  <w:style w:type="table" w:styleId="GridTable1Light">
    <w:name w:val="Grid Table 1 Light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C999" w:themeColor="accent1" w:themeTint="66"/>
        <w:left w:val="single" w:sz="4" w:space="0" w:color="FFC999" w:themeColor="accent1" w:themeTint="66"/>
        <w:bottom w:val="single" w:sz="4" w:space="0" w:color="FFC999" w:themeColor="accent1" w:themeTint="66"/>
        <w:right w:val="single" w:sz="4" w:space="0" w:color="FFC999" w:themeColor="accent1" w:themeTint="66"/>
        <w:insideH w:val="single" w:sz="4" w:space="0" w:color="FFC999" w:themeColor="accent1" w:themeTint="66"/>
        <w:insideV w:val="single" w:sz="4" w:space="0" w:color="FFC99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AE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E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B7E0F5" w:themeColor="accent2" w:themeTint="66"/>
        <w:left w:val="single" w:sz="4" w:space="0" w:color="B7E0F5" w:themeColor="accent2" w:themeTint="66"/>
        <w:bottom w:val="single" w:sz="4" w:space="0" w:color="B7E0F5" w:themeColor="accent2" w:themeTint="66"/>
        <w:right w:val="single" w:sz="4" w:space="0" w:color="B7E0F5" w:themeColor="accent2" w:themeTint="66"/>
        <w:insideH w:val="single" w:sz="4" w:space="0" w:color="B7E0F5" w:themeColor="accent2" w:themeTint="66"/>
        <w:insideV w:val="single" w:sz="4" w:space="0" w:color="B7E0F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3D1F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1F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B9E5CE" w:themeColor="accent3" w:themeTint="66"/>
        <w:left w:val="single" w:sz="4" w:space="0" w:color="B9E5CE" w:themeColor="accent3" w:themeTint="66"/>
        <w:bottom w:val="single" w:sz="4" w:space="0" w:color="B9E5CE" w:themeColor="accent3" w:themeTint="66"/>
        <w:right w:val="single" w:sz="4" w:space="0" w:color="B9E5CE" w:themeColor="accent3" w:themeTint="66"/>
        <w:insideH w:val="single" w:sz="4" w:space="0" w:color="B9E5CE" w:themeColor="accent3" w:themeTint="66"/>
        <w:insideV w:val="single" w:sz="4" w:space="0" w:color="B9E5CE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6D8B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6D8B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E1F5" w:themeColor="accent4" w:themeTint="66"/>
        <w:left w:val="single" w:sz="4" w:space="0" w:color="FFE1F5" w:themeColor="accent4" w:themeTint="66"/>
        <w:bottom w:val="single" w:sz="4" w:space="0" w:color="FFE1F5" w:themeColor="accent4" w:themeTint="66"/>
        <w:right w:val="single" w:sz="4" w:space="0" w:color="FFE1F5" w:themeColor="accent4" w:themeTint="66"/>
        <w:insideH w:val="single" w:sz="4" w:space="0" w:color="FFE1F5" w:themeColor="accent4" w:themeTint="66"/>
        <w:insideV w:val="single" w:sz="4" w:space="0" w:color="FFE1F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2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2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DBCEEF" w:themeColor="accent5" w:themeTint="66"/>
        <w:left w:val="single" w:sz="4" w:space="0" w:color="DBCEEF" w:themeColor="accent5" w:themeTint="66"/>
        <w:bottom w:val="single" w:sz="4" w:space="0" w:color="DBCEEF" w:themeColor="accent5" w:themeTint="66"/>
        <w:right w:val="single" w:sz="4" w:space="0" w:color="DBCEEF" w:themeColor="accent5" w:themeTint="66"/>
        <w:insideH w:val="single" w:sz="4" w:space="0" w:color="DBCEEF" w:themeColor="accent5" w:themeTint="66"/>
        <w:insideV w:val="single" w:sz="4" w:space="0" w:color="DBCEE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AB5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AB5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ED99" w:themeColor="accent6" w:themeTint="66"/>
        <w:left w:val="single" w:sz="4" w:space="0" w:color="FFED99" w:themeColor="accent6" w:themeTint="66"/>
        <w:bottom w:val="single" w:sz="4" w:space="0" w:color="FFED99" w:themeColor="accent6" w:themeTint="66"/>
        <w:right w:val="single" w:sz="4" w:space="0" w:color="FFED99" w:themeColor="accent6" w:themeTint="66"/>
        <w:insideH w:val="single" w:sz="4" w:space="0" w:color="FFED99" w:themeColor="accent6" w:themeTint="66"/>
        <w:insideV w:val="single" w:sz="4" w:space="0" w:color="FFED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E4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4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2" w:space="0" w:color="FFAE66" w:themeColor="accent1" w:themeTint="99"/>
        <w:bottom w:val="single" w:sz="2" w:space="0" w:color="FFAE66" w:themeColor="accent1" w:themeTint="99"/>
        <w:insideH w:val="single" w:sz="2" w:space="0" w:color="FFAE66" w:themeColor="accent1" w:themeTint="99"/>
        <w:insideV w:val="single" w:sz="2" w:space="0" w:color="FFAE6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E6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E6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C" w:themeFill="accent1" w:themeFillTint="33"/>
      </w:tcPr>
    </w:tblStylePr>
    <w:tblStylePr w:type="band1Horz">
      <w:tblPr/>
      <w:tcPr>
        <w:shd w:val="clear" w:color="auto" w:fill="FFE4CC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2" w:space="0" w:color="93D1F0" w:themeColor="accent2" w:themeTint="99"/>
        <w:bottom w:val="single" w:sz="2" w:space="0" w:color="93D1F0" w:themeColor="accent2" w:themeTint="99"/>
        <w:insideH w:val="single" w:sz="2" w:space="0" w:color="93D1F0" w:themeColor="accent2" w:themeTint="99"/>
        <w:insideV w:val="single" w:sz="2" w:space="0" w:color="93D1F0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1F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1F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A" w:themeFill="accent2" w:themeFillTint="33"/>
      </w:tcPr>
    </w:tblStylePr>
    <w:tblStylePr w:type="band1Horz">
      <w:tblPr/>
      <w:tcPr>
        <w:shd w:val="clear" w:color="auto" w:fill="DBEFFA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2" w:space="0" w:color="96D8B6" w:themeColor="accent3" w:themeTint="99"/>
        <w:bottom w:val="single" w:sz="2" w:space="0" w:color="96D8B6" w:themeColor="accent3" w:themeTint="99"/>
        <w:insideH w:val="single" w:sz="2" w:space="0" w:color="96D8B6" w:themeColor="accent3" w:themeTint="99"/>
        <w:insideV w:val="single" w:sz="2" w:space="0" w:color="96D8B6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6D8B6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6D8B6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E6" w:themeFill="accent3" w:themeFillTint="33"/>
      </w:tcPr>
    </w:tblStylePr>
    <w:tblStylePr w:type="band1Horz">
      <w:tblPr/>
      <w:tcPr>
        <w:shd w:val="clear" w:color="auto" w:fill="DCF2E6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2" w:space="0" w:color="FFD2F0" w:themeColor="accent4" w:themeTint="99"/>
        <w:bottom w:val="single" w:sz="2" w:space="0" w:color="FFD2F0" w:themeColor="accent4" w:themeTint="99"/>
        <w:insideH w:val="single" w:sz="2" w:space="0" w:color="FFD2F0" w:themeColor="accent4" w:themeTint="99"/>
        <w:insideV w:val="single" w:sz="2" w:space="0" w:color="FFD2F0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2F0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2F0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FA" w:themeFill="accent4" w:themeFillTint="33"/>
      </w:tcPr>
    </w:tblStylePr>
    <w:tblStylePr w:type="band1Horz">
      <w:tblPr/>
      <w:tcPr>
        <w:shd w:val="clear" w:color="auto" w:fill="FFF0F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2" w:space="0" w:color="CAB5E7" w:themeColor="accent5" w:themeTint="99"/>
        <w:bottom w:val="single" w:sz="2" w:space="0" w:color="CAB5E7" w:themeColor="accent5" w:themeTint="99"/>
        <w:insideH w:val="single" w:sz="2" w:space="0" w:color="CAB5E7" w:themeColor="accent5" w:themeTint="99"/>
        <w:insideV w:val="single" w:sz="2" w:space="0" w:color="CAB5E7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AB5E7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AB5E7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6F7" w:themeFill="accent5" w:themeFillTint="33"/>
      </w:tcPr>
    </w:tblStylePr>
    <w:tblStylePr w:type="band1Horz">
      <w:tblPr/>
      <w:tcPr>
        <w:shd w:val="clear" w:color="auto" w:fill="EDE6F7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2" w:space="0" w:color="FFE466" w:themeColor="accent6" w:themeTint="99"/>
        <w:bottom w:val="single" w:sz="2" w:space="0" w:color="FFE466" w:themeColor="accent6" w:themeTint="99"/>
        <w:insideH w:val="single" w:sz="2" w:space="0" w:color="FFE466" w:themeColor="accent6" w:themeTint="99"/>
        <w:insideV w:val="single" w:sz="2" w:space="0" w:color="FFE4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4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4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CC" w:themeFill="accent6" w:themeFillTint="33"/>
      </w:tcPr>
    </w:tblStylePr>
    <w:tblStylePr w:type="band1Horz">
      <w:tblPr/>
      <w:tcPr>
        <w:shd w:val="clear" w:color="auto" w:fill="FFF6CC" w:themeFill="accent6" w:themeFillTint="33"/>
      </w:tcPr>
    </w:tblStylePr>
  </w:style>
  <w:style w:type="table" w:styleId="GridTable3">
    <w:name w:val="Grid Table 3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AE66" w:themeColor="accent1" w:themeTint="99"/>
        <w:left w:val="single" w:sz="4" w:space="0" w:color="FFAE66" w:themeColor="accent1" w:themeTint="99"/>
        <w:bottom w:val="single" w:sz="4" w:space="0" w:color="FFAE66" w:themeColor="accent1" w:themeTint="99"/>
        <w:right w:val="single" w:sz="4" w:space="0" w:color="FFAE66" w:themeColor="accent1" w:themeTint="99"/>
        <w:insideH w:val="single" w:sz="4" w:space="0" w:color="FFAE66" w:themeColor="accent1" w:themeTint="99"/>
        <w:insideV w:val="single" w:sz="4" w:space="0" w:color="FFAE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4CC" w:themeFill="accent1" w:themeFillTint="33"/>
      </w:tcPr>
    </w:tblStylePr>
    <w:tblStylePr w:type="band1Horz">
      <w:tblPr/>
      <w:tcPr>
        <w:shd w:val="clear" w:color="auto" w:fill="FFE4CC" w:themeFill="accent1" w:themeFillTint="33"/>
      </w:tcPr>
    </w:tblStylePr>
    <w:tblStylePr w:type="neCell">
      <w:tblPr/>
      <w:tcPr>
        <w:tcBorders>
          <w:bottom w:val="single" w:sz="4" w:space="0" w:color="FFAE66" w:themeColor="accent1" w:themeTint="99"/>
        </w:tcBorders>
      </w:tcPr>
    </w:tblStylePr>
    <w:tblStylePr w:type="nwCell">
      <w:tblPr/>
      <w:tcPr>
        <w:tcBorders>
          <w:bottom w:val="single" w:sz="4" w:space="0" w:color="FFAE66" w:themeColor="accent1" w:themeTint="99"/>
        </w:tcBorders>
      </w:tcPr>
    </w:tblStylePr>
    <w:tblStylePr w:type="seCell">
      <w:tblPr/>
      <w:tcPr>
        <w:tcBorders>
          <w:top w:val="single" w:sz="4" w:space="0" w:color="FFAE66" w:themeColor="accent1" w:themeTint="99"/>
        </w:tcBorders>
      </w:tcPr>
    </w:tblStylePr>
    <w:tblStylePr w:type="swCell">
      <w:tblPr/>
      <w:tcPr>
        <w:tcBorders>
          <w:top w:val="single" w:sz="4" w:space="0" w:color="FFAE66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93D1F0" w:themeColor="accent2" w:themeTint="99"/>
        <w:left w:val="single" w:sz="4" w:space="0" w:color="93D1F0" w:themeColor="accent2" w:themeTint="99"/>
        <w:bottom w:val="single" w:sz="4" w:space="0" w:color="93D1F0" w:themeColor="accent2" w:themeTint="99"/>
        <w:right w:val="single" w:sz="4" w:space="0" w:color="93D1F0" w:themeColor="accent2" w:themeTint="99"/>
        <w:insideH w:val="single" w:sz="4" w:space="0" w:color="93D1F0" w:themeColor="accent2" w:themeTint="99"/>
        <w:insideV w:val="single" w:sz="4" w:space="0" w:color="93D1F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A" w:themeFill="accent2" w:themeFillTint="33"/>
      </w:tcPr>
    </w:tblStylePr>
    <w:tblStylePr w:type="band1Horz">
      <w:tblPr/>
      <w:tcPr>
        <w:shd w:val="clear" w:color="auto" w:fill="DBEFFA" w:themeFill="accent2" w:themeFillTint="33"/>
      </w:tcPr>
    </w:tblStylePr>
    <w:tblStylePr w:type="neCell">
      <w:tblPr/>
      <w:tcPr>
        <w:tcBorders>
          <w:bottom w:val="single" w:sz="4" w:space="0" w:color="93D1F0" w:themeColor="accent2" w:themeTint="99"/>
        </w:tcBorders>
      </w:tcPr>
    </w:tblStylePr>
    <w:tblStylePr w:type="nwCell">
      <w:tblPr/>
      <w:tcPr>
        <w:tcBorders>
          <w:bottom w:val="single" w:sz="4" w:space="0" w:color="93D1F0" w:themeColor="accent2" w:themeTint="99"/>
        </w:tcBorders>
      </w:tcPr>
    </w:tblStylePr>
    <w:tblStylePr w:type="seCell">
      <w:tblPr/>
      <w:tcPr>
        <w:tcBorders>
          <w:top w:val="single" w:sz="4" w:space="0" w:color="93D1F0" w:themeColor="accent2" w:themeTint="99"/>
        </w:tcBorders>
      </w:tcPr>
    </w:tblStylePr>
    <w:tblStylePr w:type="swCell">
      <w:tblPr/>
      <w:tcPr>
        <w:tcBorders>
          <w:top w:val="single" w:sz="4" w:space="0" w:color="93D1F0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96D8B6" w:themeColor="accent3" w:themeTint="99"/>
        <w:left w:val="single" w:sz="4" w:space="0" w:color="96D8B6" w:themeColor="accent3" w:themeTint="99"/>
        <w:bottom w:val="single" w:sz="4" w:space="0" w:color="96D8B6" w:themeColor="accent3" w:themeTint="99"/>
        <w:right w:val="single" w:sz="4" w:space="0" w:color="96D8B6" w:themeColor="accent3" w:themeTint="99"/>
        <w:insideH w:val="single" w:sz="4" w:space="0" w:color="96D8B6" w:themeColor="accent3" w:themeTint="99"/>
        <w:insideV w:val="single" w:sz="4" w:space="0" w:color="96D8B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2E6" w:themeFill="accent3" w:themeFillTint="33"/>
      </w:tcPr>
    </w:tblStylePr>
    <w:tblStylePr w:type="band1Horz">
      <w:tblPr/>
      <w:tcPr>
        <w:shd w:val="clear" w:color="auto" w:fill="DCF2E6" w:themeFill="accent3" w:themeFillTint="33"/>
      </w:tcPr>
    </w:tblStylePr>
    <w:tblStylePr w:type="neCell">
      <w:tblPr/>
      <w:tcPr>
        <w:tcBorders>
          <w:bottom w:val="single" w:sz="4" w:space="0" w:color="96D8B6" w:themeColor="accent3" w:themeTint="99"/>
        </w:tcBorders>
      </w:tcPr>
    </w:tblStylePr>
    <w:tblStylePr w:type="nwCell">
      <w:tblPr/>
      <w:tcPr>
        <w:tcBorders>
          <w:bottom w:val="single" w:sz="4" w:space="0" w:color="96D8B6" w:themeColor="accent3" w:themeTint="99"/>
        </w:tcBorders>
      </w:tcPr>
    </w:tblStylePr>
    <w:tblStylePr w:type="seCell">
      <w:tblPr/>
      <w:tcPr>
        <w:tcBorders>
          <w:top w:val="single" w:sz="4" w:space="0" w:color="96D8B6" w:themeColor="accent3" w:themeTint="99"/>
        </w:tcBorders>
      </w:tcPr>
    </w:tblStylePr>
    <w:tblStylePr w:type="swCell">
      <w:tblPr/>
      <w:tcPr>
        <w:tcBorders>
          <w:top w:val="single" w:sz="4" w:space="0" w:color="96D8B6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D2F0" w:themeColor="accent4" w:themeTint="99"/>
        <w:left w:val="single" w:sz="4" w:space="0" w:color="FFD2F0" w:themeColor="accent4" w:themeTint="99"/>
        <w:bottom w:val="single" w:sz="4" w:space="0" w:color="FFD2F0" w:themeColor="accent4" w:themeTint="99"/>
        <w:right w:val="single" w:sz="4" w:space="0" w:color="FFD2F0" w:themeColor="accent4" w:themeTint="99"/>
        <w:insideH w:val="single" w:sz="4" w:space="0" w:color="FFD2F0" w:themeColor="accent4" w:themeTint="99"/>
        <w:insideV w:val="single" w:sz="4" w:space="0" w:color="FFD2F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0FA" w:themeFill="accent4" w:themeFillTint="33"/>
      </w:tcPr>
    </w:tblStylePr>
    <w:tblStylePr w:type="band1Horz">
      <w:tblPr/>
      <w:tcPr>
        <w:shd w:val="clear" w:color="auto" w:fill="FFF0FA" w:themeFill="accent4" w:themeFillTint="33"/>
      </w:tcPr>
    </w:tblStylePr>
    <w:tblStylePr w:type="neCell">
      <w:tblPr/>
      <w:tcPr>
        <w:tcBorders>
          <w:bottom w:val="single" w:sz="4" w:space="0" w:color="FFD2F0" w:themeColor="accent4" w:themeTint="99"/>
        </w:tcBorders>
      </w:tcPr>
    </w:tblStylePr>
    <w:tblStylePr w:type="nwCell">
      <w:tblPr/>
      <w:tcPr>
        <w:tcBorders>
          <w:bottom w:val="single" w:sz="4" w:space="0" w:color="FFD2F0" w:themeColor="accent4" w:themeTint="99"/>
        </w:tcBorders>
      </w:tcPr>
    </w:tblStylePr>
    <w:tblStylePr w:type="seCell">
      <w:tblPr/>
      <w:tcPr>
        <w:tcBorders>
          <w:top w:val="single" w:sz="4" w:space="0" w:color="FFD2F0" w:themeColor="accent4" w:themeTint="99"/>
        </w:tcBorders>
      </w:tcPr>
    </w:tblStylePr>
    <w:tblStylePr w:type="swCell">
      <w:tblPr/>
      <w:tcPr>
        <w:tcBorders>
          <w:top w:val="single" w:sz="4" w:space="0" w:color="FFD2F0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CAB5E7" w:themeColor="accent5" w:themeTint="99"/>
        <w:left w:val="single" w:sz="4" w:space="0" w:color="CAB5E7" w:themeColor="accent5" w:themeTint="99"/>
        <w:bottom w:val="single" w:sz="4" w:space="0" w:color="CAB5E7" w:themeColor="accent5" w:themeTint="99"/>
        <w:right w:val="single" w:sz="4" w:space="0" w:color="CAB5E7" w:themeColor="accent5" w:themeTint="99"/>
        <w:insideH w:val="single" w:sz="4" w:space="0" w:color="CAB5E7" w:themeColor="accent5" w:themeTint="99"/>
        <w:insideV w:val="single" w:sz="4" w:space="0" w:color="CAB5E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6F7" w:themeFill="accent5" w:themeFillTint="33"/>
      </w:tcPr>
    </w:tblStylePr>
    <w:tblStylePr w:type="band1Horz">
      <w:tblPr/>
      <w:tcPr>
        <w:shd w:val="clear" w:color="auto" w:fill="EDE6F7" w:themeFill="accent5" w:themeFillTint="33"/>
      </w:tcPr>
    </w:tblStylePr>
    <w:tblStylePr w:type="neCell">
      <w:tblPr/>
      <w:tcPr>
        <w:tcBorders>
          <w:bottom w:val="single" w:sz="4" w:space="0" w:color="CAB5E7" w:themeColor="accent5" w:themeTint="99"/>
        </w:tcBorders>
      </w:tcPr>
    </w:tblStylePr>
    <w:tblStylePr w:type="nwCell">
      <w:tblPr/>
      <w:tcPr>
        <w:tcBorders>
          <w:bottom w:val="single" w:sz="4" w:space="0" w:color="CAB5E7" w:themeColor="accent5" w:themeTint="99"/>
        </w:tcBorders>
      </w:tcPr>
    </w:tblStylePr>
    <w:tblStylePr w:type="seCell">
      <w:tblPr/>
      <w:tcPr>
        <w:tcBorders>
          <w:top w:val="single" w:sz="4" w:space="0" w:color="CAB5E7" w:themeColor="accent5" w:themeTint="99"/>
        </w:tcBorders>
      </w:tcPr>
    </w:tblStylePr>
    <w:tblStylePr w:type="swCell">
      <w:tblPr/>
      <w:tcPr>
        <w:tcBorders>
          <w:top w:val="single" w:sz="4" w:space="0" w:color="CAB5E7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E466" w:themeColor="accent6" w:themeTint="99"/>
        <w:left w:val="single" w:sz="4" w:space="0" w:color="FFE466" w:themeColor="accent6" w:themeTint="99"/>
        <w:bottom w:val="single" w:sz="4" w:space="0" w:color="FFE466" w:themeColor="accent6" w:themeTint="99"/>
        <w:right w:val="single" w:sz="4" w:space="0" w:color="FFE466" w:themeColor="accent6" w:themeTint="99"/>
        <w:insideH w:val="single" w:sz="4" w:space="0" w:color="FFE466" w:themeColor="accent6" w:themeTint="99"/>
        <w:insideV w:val="single" w:sz="4" w:space="0" w:color="FFE4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6CC" w:themeFill="accent6" w:themeFillTint="33"/>
      </w:tcPr>
    </w:tblStylePr>
    <w:tblStylePr w:type="band1Horz">
      <w:tblPr/>
      <w:tcPr>
        <w:shd w:val="clear" w:color="auto" w:fill="FFF6CC" w:themeFill="accent6" w:themeFillTint="33"/>
      </w:tcPr>
    </w:tblStylePr>
    <w:tblStylePr w:type="neCell">
      <w:tblPr/>
      <w:tcPr>
        <w:tcBorders>
          <w:bottom w:val="single" w:sz="4" w:space="0" w:color="FFE466" w:themeColor="accent6" w:themeTint="99"/>
        </w:tcBorders>
      </w:tcPr>
    </w:tblStylePr>
    <w:tblStylePr w:type="nwCell">
      <w:tblPr/>
      <w:tcPr>
        <w:tcBorders>
          <w:bottom w:val="single" w:sz="4" w:space="0" w:color="FFE466" w:themeColor="accent6" w:themeTint="99"/>
        </w:tcBorders>
      </w:tcPr>
    </w:tblStylePr>
    <w:tblStylePr w:type="seCell">
      <w:tblPr/>
      <w:tcPr>
        <w:tcBorders>
          <w:top w:val="single" w:sz="4" w:space="0" w:color="FFE466" w:themeColor="accent6" w:themeTint="99"/>
        </w:tcBorders>
      </w:tcPr>
    </w:tblStylePr>
    <w:tblStylePr w:type="swCell">
      <w:tblPr/>
      <w:tcPr>
        <w:tcBorders>
          <w:top w:val="single" w:sz="4" w:space="0" w:color="FFE466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AE66" w:themeColor="accent1" w:themeTint="99"/>
        <w:left w:val="single" w:sz="4" w:space="0" w:color="FFAE66" w:themeColor="accent1" w:themeTint="99"/>
        <w:bottom w:val="single" w:sz="4" w:space="0" w:color="FFAE66" w:themeColor="accent1" w:themeTint="99"/>
        <w:right w:val="single" w:sz="4" w:space="0" w:color="FFAE66" w:themeColor="accent1" w:themeTint="99"/>
        <w:insideH w:val="single" w:sz="4" w:space="0" w:color="FFAE66" w:themeColor="accent1" w:themeTint="99"/>
        <w:insideV w:val="single" w:sz="4" w:space="0" w:color="FFAE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900" w:themeColor="accent1"/>
          <w:left w:val="single" w:sz="4" w:space="0" w:color="FF7900" w:themeColor="accent1"/>
          <w:bottom w:val="single" w:sz="4" w:space="0" w:color="FF7900" w:themeColor="accent1"/>
          <w:right w:val="single" w:sz="4" w:space="0" w:color="FF7900" w:themeColor="accent1"/>
          <w:insideH w:val="nil"/>
          <w:insideV w:val="nil"/>
        </w:tcBorders>
        <w:shd w:val="clear" w:color="auto" w:fill="FF7900" w:themeFill="accent1"/>
      </w:tcPr>
    </w:tblStylePr>
    <w:tblStylePr w:type="lastRow">
      <w:rPr>
        <w:b/>
        <w:bCs/>
      </w:rPr>
      <w:tblPr/>
      <w:tcPr>
        <w:tcBorders>
          <w:top w:val="double" w:sz="4" w:space="0" w:color="FF79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C" w:themeFill="accent1" w:themeFillTint="33"/>
      </w:tcPr>
    </w:tblStylePr>
    <w:tblStylePr w:type="band1Horz">
      <w:tblPr/>
      <w:tcPr>
        <w:shd w:val="clear" w:color="auto" w:fill="FFE4CC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93D1F0" w:themeColor="accent2" w:themeTint="99"/>
        <w:left w:val="single" w:sz="4" w:space="0" w:color="93D1F0" w:themeColor="accent2" w:themeTint="99"/>
        <w:bottom w:val="single" w:sz="4" w:space="0" w:color="93D1F0" w:themeColor="accent2" w:themeTint="99"/>
        <w:right w:val="single" w:sz="4" w:space="0" w:color="93D1F0" w:themeColor="accent2" w:themeTint="99"/>
        <w:insideH w:val="single" w:sz="4" w:space="0" w:color="93D1F0" w:themeColor="accent2" w:themeTint="99"/>
        <w:insideV w:val="single" w:sz="4" w:space="0" w:color="93D1F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B4E6" w:themeColor="accent2"/>
          <w:left w:val="single" w:sz="4" w:space="0" w:color="4BB4E6" w:themeColor="accent2"/>
          <w:bottom w:val="single" w:sz="4" w:space="0" w:color="4BB4E6" w:themeColor="accent2"/>
          <w:right w:val="single" w:sz="4" w:space="0" w:color="4BB4E6" w:themeColor="accent2"/>
          <w:insideH w:val="nil"/>
          <w:insideV w:val="nil"/>
        </w:tcBorders>
        <w:shd w:val="clear" w:color="auto" w:fill="4BB4E6" w:themeFill="accent2"/>
      </w:tcPr>
    </w:tblStylePr>
    <w:tblStylePr w:type="lastRow">
      <w:rPr>
        <w:b/>
        <w:bCs/>
      </w:rPr>
      <w:tblPr/>
      <w:tcPr>
        <w:tcBorders>
          <w:top w:val="double" w:sz="4" w:space="0" w:color="4B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A" w:themeFill="accent2" w:themeFillTint="33"/>
      </w:tcPr>
    </w:tblStylePr>
    <w:tblStylePr w:type="band1Horz">
      <w:tblPr/>
      <w:tcPr>
        <w:shd w:val="clear" w:color="auto" w:fill="DBEFFA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96D8B6" w:themeColor="accent3" w:themeTint="99"/>
        <w:left w:val="single" w:sz="4" w:space="0" w:color="96D8B6" w:themeColor="accent3" w:themeTint="99"/>
        <w:bottom w:val="single" w:sz="4" w:space="0" w:color="96D8B6" w:themeColor="accent3" w:themeTint="99"/>
        <w:right w:val="single" w:sz="4" w:space="0" w:color="96D8B6" w:themeColor="accent3" w:themeTint="99"/>
        <w:insideH w:val="single" w:sz="4" w:space="0" w:color="96D8B6" w:themeColor="accent3" w:themeTint="99"/>
        <w:insideV w:val="single" w:sz="4" w:space="0" w:color="96D8B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BE87" w:themeColor="accent3"/>
          <w:left w:val="single" w:sz="4" w:space="0" w:color="50BE87" w:themeColor="accent3"/>
          <w:bottom w:val="single" w:sz="4" w:space="0" w:color="50BE87" w:themeColor="accent3"/>
          <w:right w:val="single" w:sz="4" w:space="0" w:color="50BE87" w:themeColor="accent3"/>
          <w:insideH w:val="nil"/>
          <w:insideV w:val="nil"/>
        </w:tcBorders>
        <w:shd w:val="clear" w:color="auto" w:fill="50BE87" w:themeFill="accent3"/>
      </w:tcPr>
    </w:tblStylePr>
    <w:tblStylePr w:type="lastRow">
      <w:rPr>
        <w:b/>
        <w:bCs/>
      </w:rPr>
      <w:tblPr/>
      <w:tcPr>
        <w:tcBorders>
          <w:top w:val="double" w:sz="4" w:space="0" w:color="50BE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E6" w:themeFill="accent3" w:themeFillTint="33"/>
      </w:tcPr>
    </w:tblStylePr>
    <w:tblStylePr w:type="band1Horz">
      <w:tblPr/>
      <w:tcPr>
        <w:shd w:val="clear" w:color="auto" w:fill="DCF2E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D2F0" w:themeColor="accent4" w:themeTint="99"/>
        <w:left w:val="single" w:sz="4" w:space="0" w:color="FFD2F0" w:themeColor="accent4" w:themeTint="99"/>
        <w:bottom w:val="single" w:sz="4" w:space="0" w:color="FFD2F0" w:themeColor="accent4" w:themeTint="99"/>
        <w:right w:val="single" w:sz="4" w:space="0" w:color="FFD2F0" w:themeColor="accent4" w:themeTint="99"/>
        <w:insideH w:val="single" w:sz="4" w:space="0" w:color="FFD2F0" w:themeColor="accent4" w:themeTint="99"/>
        <w:insideV w:val="single" w:sz="4" w:space="0" w:color="FFD2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4E6" w:themeColor="accent4"/>
          <w:left w:val="single" w:sz="4" w:space="0" w:color="FFB4E6" w:themeColor="accent4"/>
          <w:bottom w:val="single" w:sz="4" w:space="0" w:color="FFB4E6" w:themeColor="accent4"/>
          <w:right w:val="single" w:sz="4" w:space="0" w:color="FFB4E6" w:themeColor="accent4"/>
          <w:insideH w:val="nil"/>
          <w:insideV w:val="nil"/>
        </w:tcBorders>
        <w:shd w:val="clear" w:color="auto" w:fill="FFB4E6" w:themeFill="accent4"/>
      </w:tcPr>
    </w:tblStylePr>
    <w:tblStylePr w:type="lastRow">
      <w:rPr>
        <w:b/>
        <w:bCs/>
      </w:rPr>
      <w:tblPr/>
      <w:tcPr>
        <w:tcBorders>
          <w:top w:val="double" w:sz="4" w:space="0" w:color="FFB4E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FA" w:themeFill="accent4" w:themeFillTint="33"/>
      </w:tcPr>
    </w:tblStylePr>
    <w:tblStylePr w:type="band1Horz">
      <w:tblPr/>
      <w:tcPr>
        <w:shd w:val="clear" w:color="auto" w:fill="FFF0F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CAB5E7" w:themeColor="accent5" w:themeTint="99"/>
        <w:left w:val="single" w:sz="4" w:space="0" w:color="CAB5E7" w:themeColor="accent5" w:themeTint="99"/>
        <w:bottom w:val="single" w:sz="4" w:space="0" w:color="CAB5E7" w:themeColor="accent5" w:themeTint="99"/>
        <w:right w:val="single" w:sz="4" w:space="0" w:color="CAB5E7" w:themeColor="accent5" w:themeTint="99"/>
        <w:insideH w:val="single" w:sz="4" w:space="0" w:color="CAB5E7" w:themeColor="accent5" w:themeTint="99"/>
        <w:insideV w:val="single" w:sz="4" w:space="0" w:color="CAB5E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85D8" w:themeColor="accent5"/>
          <w:left w:val="single" w:sz="4" w:space="0" w:color="A885D8" w:themeColor="accent5"/>
          <w:bottom w:val="single" w:sz="4" w:space="0" w:color="A885D8" w:themeColor="accent5"/>
          <w:right w:val="single" w:sz="4" w:space="0" w:color="A885D8" w:themeColor="accent5"/>
          <w:insideH w:val="nil"/>
          <w:insideV w:val="nil"/>
        </w:tcBorders>
        <w:shd w:val="clear" w:color="auto" w:fill="A885D8" w:themeFill="accent5"/>
      </w:tcPr>
    </w:tblStylePr>
    <w:tblStylePr w:type="lastRow">
      <w:rPr>
        <w:b/>
        <w:bCs/>
      </w:rPr>
      <w:tblPr/>
      <w:tcPr>
        <w:tcBorders>
          <w:top w:val="double" w:sz="4" w:space="0" w:color="A885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6F7" w:themeFill="accent5" w:themeFillTint="33"/>
      </w:tcPr>
    </w:tblStylePr>
    <w:tblStylePr w:type="band1Horz">
      <w:tblPr/>
      <w:tcPr>
        <w:shd w:val="clear" w:color="auto" w:fill="EDE6F7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E466" w:themeColor="accent6" w:themeTint="99"/>
        <w:left w:val="single" w:sz="4" w:space="0" w:color="FFE466" w:themeColor="accent6" w:themeTint="99"/>
        <w:bottom w:val="single" w:sz="4" w:space="0" w:color="FFE466" w:themeColor="accent6" w:themeTint="99"/>
        <w:right w:val="single" w:sz="4" w:space="0" w:color="FFE466" w:themeColor="accent6" w:themeTint="99"/>
        <w:insideH w:val="single" w:sz="4" w:space="0" w:color="FFE466" w:themeColor="accent6" w:themeTint="99"/>
        <w:insideV w:val="single" w:sz="4" w:space="0" w:color="FFE4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200" w:themeColor="accent6"/>
          <w:left w:val="single" w:sz="4" w:space="0" w:color="FFD200" w:themeColor="accent6"/>
          <w:bottom w:val="single" w:sz="4" w:space="0" w:color="FFD200" w:themeColor="accent6"/>
          <w:right w:val="single" w:sz="4" w:space="0" w:color="FFD200" w:themeColor="accent6"/>
          <w:insideH w:val="nil"/>
          <w:insideV w:val="nil"/>
        </w:tcBorders>
        <w:shd w:val="clear" w:color="auto" w:fill="FFD200" w:themeFill="accent6"/>
      </w:tcPr>
    </w:tblStylePr>
    <w:tblStylePr w:type="lastRow">
      <w:rPr>
        <w:b/>
        <w:bCs/>
      </w:rPr>
      <w:tblPr/>
      <w:tcPr>
        <w:tcBorders>
          <w:top w:val="double" w:sz="4" w:space="0" w:color="FFD2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CC" w:themeFill="accent6" w:themeFillTint="33"/>
      </w:tcPr>
    </w:tblStylePr>
    <w:tblStylePr w:type="band1Horz">
      <w:tblPr/>
      <w:tcPr>
        <w:shd w:val="clear" w:color="auto" w:fill="FFF6C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4C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9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9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9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900" w:themeFill="accent1"/>
      </w:tcPr>
    </w:tblStylePr>
    <w:tblStylePr w:type="band1Vert">
      <w:tblPr/>
      <w:tcPr>
        <w:shd w:val="clear" w:color="auto" w:fill="FFC999" w:themeFill="accent1" w:themeFillTint="66"/>
      </w:tcPr>
    </w:tblStylePr>
    <w:tblStylePr w:type="band1Horz">
      <w:tblPr/>
      <w:tcPr>
        <w:shd w:val="clear" w:color="auto" w:fill="FFC999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FF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B4E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B4E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B4E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B4E6" w:themeFill="accent2"/>
      </w:tcPr>
    </w:tblStylePr>
    <w:tblStylePr w:type="band1Vert">
      <w:tblPr/>
      <w:tcPr>
        <w:shd w:val="clear" w:color="auto" w:fill="B7E0F5" w:themeFill="accent2" w:themeFillTint="66"/>
      </w:tcPr>
    </w:tblStylePr>
    <w:tblStylePr w:type="band1Horz">
      <w:tblPr/>
      <w:tcPr>
        <w:shd w:val="clear" w:color="auto" w:fill="B7E0F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2E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BE8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0BE8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0BE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0BE87" w:themeFill="accent3"/>
      </w:tcPr>
    </w:tblStylePr>
    <w:tblStylePr w:type="band1Vert">
      <w:tblPr/>
      <w:tcPr>
        <w:shd w:val="clear" w:color="auto" w:fill="B9E5CE" w:themeFill="accent3" w:themeFillTint="66"/>
      </w:tcPr>
    </w:tblStylePr>
    <w:tblStylePr w:type="band1Horz">
      <w:tblPr/>
      <w:tcPr>
        <w:shd w:val="clear" w:color="auto" w:fill="B9E5CE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0F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4E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B4E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B4E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B4E6" w:themeFill="accent4"/>
      </w:tcPr>
    </w:tblStylePr>
    <w:tblStylePr w:type="band1Vert">
      <w:tblPr/>
      <w:tcPr>
        <w:shd w:val="clear" w:color="auto" w:fill="FFE1F5" w:themeFill="accent4" w:themeFillTint="66"/>
      </w:tcPr>
    </w:tblStylePr>
    <w:tblStylePr w:type="band1Horz">
      <w:tblPr/>
      <w:tcPr>
        <w:shd w:val="clear" w:color="auto" w:fill="FFE1F5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6F7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85D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885D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885D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885D8" w:themeFill="accent5"/>
      </w:tcPr>
    </w:tblStylePr>
    <w:tblStylePr w:type="band1Vert">
      <w:tblPr/>
      <w:tcPr>
        <w:shd w:val="clear" w:color="auto" w:fill="DBCEEF" w:themeFill="accent5" w:themeFillTint="66"/>
      </w:tcPr>
    </w:tblStylePr>
    <w:tblStylePr w:type="band1Horz">
      <w:tblPr/>
      <w:tcPr>
        <w:shd w:val="clear" w:color="auto" w:fill="DBCEEF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2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2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2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200" w:themeFill="accent6"/>
      </w:tcPr>
    </w:tblStylePr>
    <w:tblStylePr w:type="band1Vert">
      <w:tblPr/>
      <w:tcPr>
        <w:shd w:val="clear" w:color="auto" w:fill="FFED99" w:themeFill="accent6" w:themeFillTint="66"/>
      </w:tcPr>
    </w:tblStylePr>
    <w:tblStylePr w:type="band1Horz">
      <w:tblPr/>
      <w:tcPr>
        <w:shd w:val="clear" w:color="auto" w:fill="FFED99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A26EF"/>
    <w:pPr>
      <w:spacing w:after="0" w:line="240" w:lineRule="auto"/>
    </w:pPr>
    <w:rPr>
      <w:color w:val="BF5A00" w:themeColor="accent1" w:themeShade="BF"/>
    </w:rPr>
    <w:tblPr>
      <w:tblStyleRowBandSize w:val="1"/>
      <w:tblStyleColBandSize w:val="1"/>
      <w:tblBorders>
        <w:top w:val="single" w:sz="4" w:space="0" w:color="FFAE66" w:themeColor="accent1" w:themeTint="99"/>
        <w:left w:val="single" w:sz="4" w:space="0" w:color="FFAE66" w:themeColor="accent1" w:themeTint="99"/>
        <w:bottom w:val="single" w:sz="4" w:space="0" w:color="FFAE66" w:themeColor="accent1" w:themeTint="99"/>
        <w:right w:val="single" w:sz="4" w:space="0" w:color="FFAE66" w:themeColor="accent1" w:themeTint="99"/>
        <w:insideH w:val="single" w:sz="4" w:space="0" w:color="FFAE66" w:themeColor="accent1" w:themeTint="99"/>
        <w:insideV w:val="single" w:sz="4" w:space="0" w:color="FFAE6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AE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E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C" w:themeFill="accent1" w:themeFillTint="33"/>
      </w:tcPr>
    </w:tblStylePr>
    <w:tblStylePr w:type="band1Horz">
      <w:tblPr/>
      <w:tcPr>
        <w:shd w:val="clear" w:color="auto" w:fill="FFE4CC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A26EF"/>
    <w:pPr>
      <w:spacing w:after="0" w:line="240" w:lineRule="auto"/>
    </w:pPr>
    <w:rPr>
      <w:color w:val="1C90C8" w:themeColor="accent2" w:themeShade="BF"/>
    </w:rPr>
    <w:tblPr>
      <w:tblStyleRowBandSize w:val="1"/>
      <w:tblStyleColBandSize w:val="1"/>
      <w:tblBorders>
        <w:top w:val="single" w:sz="4" w:space="0" w:color="93D1F0" w:themeColor="accent2" w:themeTint="99"/>
        <w:left w:val="single" w:sz="4" w:space="0" w:color="93D1F0" w:themeColor="accent2" w:themeTint="99"/>
        <w:bottom w:val="single" w:sz="4" w:space="0" w:color="93D1F0" w:themeColor="accent2" w:themeTint="99"/>
        <w:right w:val="single" w:sz="4" w:space="0" w:color="93D1F0" w:themeColor="accent2" w:themeTint="99"/>
        <w:insideH w:val="single" w:sz="4" w:space="0" w:color="93D1F0" w:themeColor="accent2" w:themeTint="99"/>
        <w:insideV w:val="single" w:sz="4" w:space="0" w:color="93D1F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93D1F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1F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A" w:themeFill="accent2" w:themeFillTint="33"/>
      </w:tcPr>
    </w:tblStylePr>
    <w:tblStylePr w:type="band1Horz">
      <w:tblPr/>
      <w:tcPr>
        <w:shd w:val="clear" w:color="auto" w:fill="DBEFFA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A26EF"/>
    <w:pPr>
      <w:spacing w:after="0" w:line="240" w:lineRule="auto"/>
    </w:pPr>
    <w:rPr>
      <w:color w:val="369364" w:themeColor="accent3" w:themeShade="BF"/>
    </w:rPr>
    <w:tblPr>
      <w:tblStyleRowBandSize w:val="1"/>
      <w:tblStyleColBandSize w:val="1"/>
      <w:tblBorders>
        <w:top w:val="single" w:sz="4" w:space="0" w:color="96D8B6" w:themeColor="accent3" w:themeTint="99"/>
        <w:left w:val="single" w:sz="4" w:space="0" w:color="96D8B6" w:themeColor="accent3" w:themeTint="99"/>
        <w:bottom w:val="single" w:sz="4" w:space="0" w:color="96D8B6" w:themeColor="accent3" w:themeTint="99"/>
        <w:right w:val="single" w:sz="4" w:space="0" w:color="96D8B6" w:themeColor="accent3" w:themeTint="99"/>
        <w:insideH w:val="single" w:sz="4" w:space="0" w:color="96D8B6" w:themeColor="accent3" w:themeTint="99"/>
        <w:insideV w:val="single" w:sz="4" w:space="0" w:color="96D8B6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6D8B6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6D8B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E6" w:themeFill="accent3" w:themeFillTint="33"/>
      </w:tcPr>
    </w:tblStylePr>
    <w:tblStylePr w:type="band1Horz">
      <w:tblPr/>
      <w:tcPr>
        <w:shd w:val="clear" w:color="auto" w:fill="DCF2E6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A26EF"/>
    <w:pPr>
      <w:spacing w:after="0" w:line="240" w:lineRule="auto"/>
    </w:pPr>
    <w:rPr>
      <w:color w:val="FF46C1" w:themeColor="accent4" w:themeShade="BF"/>
    </w:rPr>
    <w:tblPr>
      <w:tblStyleRowBandSize w:val="1"/>
      <w:tblStyleColBandSize w:val="1"/>
      <w:tblBorders>
        <w:top w:val="single" w:sz="4" w:space="0" w:color="FFD2F0" w:themeColor="accent4" w:themeTint="99"/>
        <w:left w:val="single" w:sz="4" w:space="0" w:color="FFD2F0" w:themeColor="accent4" w:themeTint="99"/>
        <w:bottom w:val="single" w:sz="4" w:space="0" w:color="FFD2F0" w:themeColor="accent4" w:themeTint="99"/>
        <w:right w:val="single" w:sz="4" w:space="0" w:color="FFD2F0" w:themeColor="accent4" w:themeTint="99"/>
        <w:insideH w:val="single" w:sz="4" w:space="0" w:color="FFD2F0" w:themeColor="accent4" w:themeTint="99"/>
        <w:insideV w:val="single" w:sz="4" w:space="0" w:color="FFD2F0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2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2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FA" w:themeFill="accent4" w:themeFillTint="33"/>
      </w:tcPr>
    </w:tblStylePr>
    <w:tblStylePr w:type="band1Horz">
      <w:tblPr/>
      <w:tcPr>
        <w:shd w:val="clear" w:color="auto" w:fill="FFF0F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A26EF"/>
    <w:pPr>
      <w:spacing w:after="0" w:line="240" w:lineRule="auto"/>
    </w:pPr>
    <w:rPr>
      <w:color w:val="7842C2" w:themeColor="accent5" w:themeShade="BF"/>
    </w:rPr>
    <w:tblPr>
      <w:tblStyleRowBandSize w:val="1"/>
      <w:tblStyleColBandSize w:val="1"/>
      <w:tblBorders>
        <w:top w:val="single" w:sz="4" w:space="0" w:color="CAB5E7" w:themeColor="accent5" w:themeTint="99"/>
        <w:left w:val="single" w:sz="4" w:space="0" w:color="CAB5E7" w:themeColor="accent5" w:themeTint="99"/>
        <w:bottom w:val="single" w:sz="4" w:space="0" w:color="CAB5E7" w:themeColor="accent5" w:themeTint="99"/>
        <w:right w:val="single" w:sz="4" w:space="0" w:color="CAB5E7" w:themeColor="accent5" w:themeTint="99"/>
        <w:insideH w:val="single" w:sz="4" w:space="0" w:color="CAB5E7" w:themeColor="accent5" w:themeTint="99"/>
        <w:insideV w:val="single" w:sz="4" w:space="0" w:color="CAB5E7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AB5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AB5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6F7" w:themeFill="accent5" w:themeFillTint="33"/>
      </w:tcPr>
    </w:tblStylePr>
    <w:tblStylePr w:type="band1Horz">
      <w:tblPr/>
      <w:tcPr>
        <w:shd w:val="clear" w:color="auto" w:fill="EDE6F7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A26EF"/>
    <w:pPr>
      <w:spacing w:after="0" w:line="240" w:lineRule="auto"/>
    </w:pPr>
    <w:rPr>
      <w:color w:val="BF9D00" w:themeColor="accent6" w:themeShade="BF"/>
    </w:rPr>
    <w:tblPr>
      <w:tblStyleRowBandSize w:val="1"/>
      <w:tblStyleColBandSize w:val="1"/>
      <w:tblBorders>
        <w:top w:val="single" w:sz="4" w:space="0" w:color="FFE466" w:themeColor="accent6" w:themeTint="99"/>
        <w:left w:val="single" w:sz="4" w:space="0" w:color="FFE466" w:themeColor="accent6" w:themeTint="99"/>
        <w:bottom w:val="single" w:sz="4" w:space="0" w:color="FFE466" w:themeColor="accent6" w:themeTint="99"/>
        <w:right w:val="single" w:sz="4" w:space="0" w:color="FFE466" w:themeColor="accent6" w:themeTint="99"/>
        <w:insideH w:val="single" w:sz="4" w:space="0" w:color="FFE466" w:themeColor="accent6" w:themeTint="99"/>
        <w:insideV w:val="single" w:sz="4" w:space="0" w:color="FFE4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E4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4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CC" w:themeFill="accent6" w:themeFillTint="33"/>
      </w:tcPr>
    </w:tblStylePr>
    <w:tblStylePr w:type="band1Horz">
      <w:tblPr/>
      <w:tcPr>
        <w:shd w:val="clear" w:color="auto" w:fill="FFF6C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A26EF"/>
    <w:pPr>
      <w:spacing w:after="0" w:line="240" w:lineRule="auto"/>
    </w:pPr>
    <w:rPr>
      <w:color w:val="BF5A00" w:themeColor="accent1" w:themeShade="BF"/>
    </w:rPr>
    <w:tblPr>
      <w:tblStyleRowBandSize w:val="1"/>
      <w:tblStyleColBandSize w:val="1"/>
      <w:tblBorders>
        <w:top w:val="single" w:sz="4" w:space="0" w:color="FFAE66" w:themeColor="accent1" w:themeTint="99"/>
        <w:left w:val="single" w:sz="4" w:space="0" w:color="FFAE66" w:themeColor="accent1" w:themeTint="99"/>
        <w:bottom w:val="single" w:sz="4" w:space="0" w:color="FFAE66" w:themeColor="accent1" w:themeTint="99"/>
        <w:right w:val="single" w:sz="4" w:space="0" w:color="FFAE66" w:themeColor="accent1" w:themeTint="99"/>
        <w:insideH w:val="single" w:sz="4" w:space="0" w:color="FFAE66" w:themeColor="accent1" w:themeTint="99"/>
        <w:insideV w:val="single" w:sz="4" w:space="0" w:color="FFAE6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4CC" w:themeFill="accent1" w:themeFillTint="33"/>
      </w:tcPr>
    </w:tblStylePr>
    <w:tblStylePr w:type="band1Horz">
      <w:tblPr/>
      <w:tcPr>
        <w:shd w:val="clear" w:color="auto" w:fill="FFE4CC" w:themeFill="accent1" w:themeFillTint="33"/>
      </w:tcPr>
    </w:tblStylePr>
    <w:tblStylePr w:type="neCell">
      <w:tblPr/>
      <w:tcPr>
        <w:tcBorders>
          <w:bottom w:val="single" w:sz="4" w:space="0" w:color="FFAE66" w:themeColor="accent1" w:themeTint="99"/>
        </w:tcBorders>
      </w:tcPr>
    </w:tblStylePr>
    <w:tblStylePr w:type="nwCell">
      <w:tblPr/>
      <w:tcPr>
        <w:tcBorders>
          <w:bottom w:val="single" w:sz="4" w:space="0" w:color="FFAE66" w:themeColor="accent1" w:themeTint="99"/>
        </w:tcBorders>
      </w:tcPr>
    </w:tblStylePr>
    <w:tblStylePr w:type="seCell">
      <w:tblPr/>
      <w:tcPr>
        <w:tcBorders>
          <w:top w:val="single" w:sz="4" w:space="0" w:color="FFAE66" w:themeColor="accent1" w:themeTint="99"/>
        </w:tcBorders>
      </w:tcPr>
    </w:tblStylePr>
    <w:tblStylePr w:type="swCell">
      <w:tblPr/>
      <w:tcPr>
        <w:tcBorders>
          <w:top w:val="single" w:sz="4" w:space="0" w:color="FFAE66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A26EF"/>
    <w:pPr>
      <w:spacing w:after="0" w:line="240" w:lineRule="auto"/>
    </w:pPr>
    <w:rPr>
      <w:color w:val="1C90C8" w:themeColor="accent2" w:themeShade="BF"/>
    </w:rPr>
    <w:tblPr>
      <w:tblStyleRowBandSize w:val="1"/>
      <w:tblStyleColBandSize w:val="1"/>
      <w:tblBorders>
        <w:top w:val="single" w:sz="4" w:space="0" w:color="93D1F0" w:themeColor="accent2" w:themeTint="99"/>
        <w:left w:val="single" w:sz="4" w:space="0" w:color="93D1F0" w:themeColor="accent2" w:themeTint="99"/>
        <w:bottom w:val="single" w:sz="4" w:space="0" w:color="93D1F0" w:themeColor="accent2" w:themeTint="99"/>
        <w:right w:val="single" w:sz="4" w:space="0" w:color="93D1F0" w:themeColor="accent2" w:themeTint="99"/>
        <w:insideH w:val="single" w:sz="4" w:space="0" w:color="93D1F0" w:themeColor="accent2" w:themeTint="99"/>
        <w:insideV w:val="single" w:sz="4" w:space="0" w:color="93D1F0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FFA" w:themeFill="accent2" w:themeFillTint="33"/>
      </w:tcPr>
    </w:tblStylePr>
    <w:tblStylePr w:type="band1Horz">
      <w:tblPr/>
      <w:tcPr>
        <w:shd w:val="clear" w:color="auto" w:fill="DBEFFA" w:themeFill="accent2" w:themeFillTint="33"/>
      </w:tcPr>
    </w:tblStylePr>
    <w:tblStylePr w:type="neCell">
      <w:tblPr/>
      <w:tcPr>
        <w:tcBorders>
          <w:bottom w:val="single" w:sz="4" w:space="0" w:color="93D1F0" w:themeColor="accent2" w:themeTint="99"/>
        </w:tcBorders>
      </w:tcPr>
    </w:tblStylePr>
    <w:tblStylePr w:type="nwCell">
      <w:tblPr/>
      <w:tcPr>
        <w:tcBorders>
          <w:bottom w:val="single" w:sz="4" w:space="0" w:color="93D1F0" w:themeColor="accent2" w:themeTint="99"/>
        </w:tcBorders>
      </w:tcPr>
    </w:tblStylePr>
    <w:tblStylePr w:type="seCell">
      <w:tblPr/>
      <w:tcPr>
        <w:tcBorders>
          <w:top w:val="single" w:sz="4" w:space="0" w:color="93D1F0" w:themeColor="accent2" w:themeTint="99"/>
        </w:tcBorders>
      </w:tcPr>
    </w:tblStylePr>
    <w:tblStylePr w:type="swCell">
      <w:tblPr/>
      <w:tcPr>
        <w:tcBorders>
          <w:top w:val="single" w:sz="4" w:space="0" w:color="93D1F0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A26EF"/>
    <w:pPr>
      <w:spacing w:after="0" w:line="240" w:lineRule="auto"/>
    </w:pPr>
    <w:rPr>
      <w:color w:val="369364" w:themeColor="accent3" w:themeShade="BF"/>
    </w:rPr>
    <w:tblPr>
      <w:tblStyleRowBandSize w:val="1"/>
      <w:tblStyleColBandSize w:val="1"/>
      <w:tblBorders>
        <w:top w:val="single" w:sz="4" w:space="0" w:color="96D8B6" w:themeColor="accent3" w:themeTint="99"/>
        <w:left w:val="single" w:sz="4" w:space="0" w:color="96D8B6" w:themeColor="accent3" w:themeTint="99"/>
        <w:bottom w:val="single" w:sz="4" w:space="0" w:color="96D8B6" w:themeColor="accent3" w:themeTint="99"/>
        <w:right w:val="single" w:sz="4" w:space="0" w:color="96D8B6" w:themeColor="accent3" w:themeTint="99"/>
        <w:insideH w:val="single" w:sz="4" w:space="0" w:color="96D8B6" w:themeColor="accent3" w:themeTint="99"/>
        <w:insideV w:val="single" w:sz="4" w:space="0" w:color="96D8B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2E6" w:themeFill="accent3" w:themeFillTint="33"/>
      </w:tcPr>
    </w:tblStylePr>
    <w:tblStylePr w:type="band1Horz">
      <w:tblPr/>
      <w:tcPr>
        <w:shd w:val="clear" w:color="auto" w:fill="DCF2E6" w:themeFill="accent3" w:themeFillTint="33"/>
      </w:tcPr>
    </w:tblStylePr>
    <w:tblStylePr w:type="neCell">
      <w:tblPr/>
      <w:tcPr>
        <w:tcBorders>
          <w:bottom w:val="single" w:sz="4" w:space="0" w:color="96D8B6" w:themeColor="accent3" w:themeTint="99"/>
        </w:tcBorders>
      </w:tcPr>
    </w:tblStylePr>
    <w:tblStylePr w:type="nwCell">
      <w:tblPr/>
      <w:tcPr>
        <w:tcBorders>
          <w:bottom w:val="single" w:sz="4" w:space="0" w:color="96D8B6" w:themeColor="accent3" w:themeTint="99"/>
        </w:tcBorders>
      </w:tcPr>
    </w:tblStylePr>
    <w:tblStylePr w:type="seCell">
      <w:tblPr/>
      <w:tcPr>
        <w:tcBorders>
          <w:top w:val="single" w:sz="4" w:space="0" w:color="96D8B6" w:themeColor="accent3" w:themeTint="99"/>
        </w:tcBorders>
      </w:tcPr>
    </w:tblStylePr>
    <w:tblStylePr w:type="swCell">
      <w:tblPr/>
      <w:tcPr>
        <w:tcBorders>
          <w:top w:val="single" w:sz="4" w:space="0" w:color="96D8B6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A26EF"/>
    <w:pPr>
      <w:spacing w:after="0" w:line="240" w:lineRule="auto"/>
    </w:pPr>
    <w:rPr>
      <w:color w:val="FF46C1" w:themeColor="accent4" w:themeShade="BF"/>
    </w:rPr>
    <w:tblPr>
      <w:tblStyleRowBandSize w:val="1"/>
      <w:tblStyleColBandSize w:val="1"/>
      <w:tblBorders>
        <w:top w:val="single" w:sz="4" w:space="0" w:color="FFD2F0" w:themeColor="accent4" w:themeTint="99"/>
        <w:left w:val="single" w:sz="4" w:space="0" w:color="FFD2F0" w:themeColor="accent4" w:themeTint="99"/>
        <w:bottom w:val="single" w:sz="4" w:space="0" w:color="FFD2F0" w:themeColor="accent4" w:themeTint="99"/>
        <w:right w:val="single" w:sz="4" w:space="0" w:color="FFD2F0" w:themeColor="accent4" w:themeTint="99"/>
        <w:insideH w:val="single" w:sz="4" w:space="0" w:color="FFD2F0" w:themeColor="accent4" w:themeTint="99"/>
        <w:insideV w:val="single" w:sz="4" w:space="0" w:color="FFD2F0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0FA" w:themeFill="accent4" w:themeFillTint="33"/>
      </w:tcPr>
    </w:tblStylePr>
    <w:tblStylePr w:type="band1Horz">
      <w:tblPr/>
      <w:tcPr>
        <w:shd w:val="clear" w:color="auto" w:fill="FFF0FA" w:themeFill="accent4" w:themeFillTint="33"/>
      </w:tcPr>
    </w:tblStylePr>
    <w:tblStylePr w:type="neCell">
      <w:tblPr/>
      <w:tcPr>
        <w:tcBorders>
          <w:bottom w:val="single" w:sz="4" w:space="0" w:color="FFD2F0" w:themeColor="accent4" w:themeTint="99"/>
        </w:tcBorders>
      </w:tcPr>
    </w:tblStylePr>
    <w:tblStylePr w:type="nwCell">
      <w:tblPr/>
      <w:tcPr>
        <w:tcBorders>
          <w:bottom w:val="single" w:sz="4" w:space="0" w:color="FFD2F0" w:themeColor="accent4" w:themeTint="99"/>
        </w:tcBorders>
      </w:tcPr>
    </w:tblStylePr>
    <w:tblStylePr w:type="seCell">
      <w:tblPr/>
      <w:tcPr>
        <w:tcBorders>
          <w:top w:val="single" w:sz="4" w:space="0" w:color="FFD2F0" w:themeColor="accent4" w:themeTint="99"/>
        </w:tcBorders>
      </w:tcPr>
    </w:tblStylePr>
    <w:tblStylePr w:type="swCell">
      <w:tblPr/>
      <w:tcPr>
        <w:tcBorders>
          <w:top w:val="single" w:sz="4" w:space="0" w:color="FFD2F0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A26EF"/>
    <w:pPr>
      <w:spacing w:after="0" w:line="240" w:lineRule="auto"/>
    </w:pPr>
    <w:rPr>
      <w:color w:val="7842C2" w:themeColor="accent5" w:themeShade="BF"/>
    </w:rPr>
    <w:tblPr>
      <w:tblStyleRowBandSize w:val="1"/>
      <w:tblStyleColBandSize w:val="1"/>
      <w:tblBorders>
        <w:top w:val="single" w:sz="4" w:space="0" w:color="CAB5E7" w:themeColor="accent5" w:themeTint="99"/>
        <w:left w:val="single" w:sz="4" w:space="0" w:color="CAB5E7" w:themeColor="accent5" w:themeTint="99"/>
        <w:bottom w:val="single" w:sz="4" w:space="0" w:color="CAB5E7" w:themeColor="accent5" w:themeTint="99"/>
        <w:right w:val="single" w:sz="4" w:space="0" w:color="CAB5E7" w:themeColor="accent5" w:themeTint="99"/>
        <w:insideH w:val="single" w:sz="4" w:space="0" w:color="CAB5E7" w:themeColor="accent5" w:themeTint="99"/>
        <w:insideV w:val="single" w:sz="4" w:space="0" w:color="CAB5E7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6F7" w:themeFill="accent5" w:themeFillTint="33"/>
      </w:tcPr>
    </w:tblStylePr>
    <w:tblStylePr w:type="band1Horz">
      <w:tblPr/>
      <w:tcPr>
        <w:shd w:val="clear" w:color="auto" w:fill="EDE6F7" w:themeFill="accent5" w:themeFillTint="33"/>
      </w:tcPr>
    </w:tblStylePr>
    <w:tblStylePr w:type="neCell">
      <w:tblPr/>
      <w:tcPr>
        <w:tcBorders>
          <w:bottom w:val="single" w:sz="4" w:space="0" w:color="CAB5E7" w:themeColor="accent5" w:themeTint="99"/>
        </w:tcBorders>
      </w:tcPr>
    </w:tblStylePr>
    <w:tblStylePr w:type="nwCell">
      <w:tblPr/>
      <w:tcPr>
        <w:tcBorders>
          <w:bottom w:val="single" w:sz="4" w:space="0" w:color="CAB5E7" w:themeColor="accent5" w:themeTint="99"/>
        </w:tcBorders>
      </w:tcPr>
    </w:tblStylePr>
    <w:tblStylePr w:type="seCell">
      <w:tblPr/>
      <w:tcPr>
        <w:tcBorders>
          <w:top w:val="single" w:sz="4" w:space="0" w:color="CAB5E7" w:themeColor="accent5" w:themeTint="99"/>
        </w:tcBorders>
      </w:tcPr>
    </w:tblStylePr>
    <w:tblStylePr w:type="swCell">
      <w:tblPr/>
      <w:tcPr>
        <w:tcBorders>
          <w:top w:val="single" w:sz="4" w:space="0" w:color="CAB5E7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A26EF"/>
    <w:pPr>
      <w:spacing w:after="0" w:line="240" w:lineRule="auto"/>
    </w:pPr>
    <w:rPr>
      <w:color w:val="BF9D00" w:themeColor="accent6" w:themeShade="BF"/>
    </w:rPr>
    <w:tblPr>
      <w:tblStyleRowBandSize w:val="1"/>
      <w:tblStyleColBandSize w:val="1"/>
      <w:tblBorders>
        <w:top w:val="single" w:sz="4" w:space="0" w:color="FFE466" w:themeColor="accent6" w:themeTint="99"/>
        <w:left w:val="single" w:sz="4" w:space="0" w:color="FFE466" w:themeColor="accent6" w:themeTint="99"/>
        <w:bottom w:val="single" w:sz="4" w:space="0" w:color="FFE466" w:themeColor="accent6" w:themeTint="99"/>
        <w:right w:val="single" w:sz="4" w:space="0" w:color="FFE466" w:themeColor="accent6" w:themeTint="99"/>
        <w:insideH w:val="single" w:sz="4" w:space="0" w:color="FFE466" w:themeColor="accent6" w:themeTint="99"/>
        <w:insideV w:val="single" w:sz="4" w:space="0" w:color="FFE4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6CC" w:themeFill="accent6" w:themeFillTint="33"/>
      </w:tcPr>
    </w:tblStylePr>
    <w:tblStylePr w:type="band1Horz">
      <w:tblPr/>
      <w:tcPr>
        <w:shd w:val="clear" w:color="auto" w:fill="FFF6CC" w:themeFill="accent6" w:themeFillTint="33"/>
      </w:tcPr>
    </w:tblStylePr>
    <w:tblStylePr w:type="neCell">
      <w:tblPr/>
      <w:tcPr>
        <w:tcBorders>
          <w:bottom w:val="single" w:sz="4" w:space="0" w:color="FFE466" w:themeColor="accent6" w:themeTint="99"/>
        </w:tcBorders>
      </w:tcPr>
    </w:tblStylePr>
    <w:tblStylePr w:type="nwCell">
      <w:tblPr/>
      <w:tcPr>
        <w:tcBorders>
          <w:bottom w:val="single" w:sz="4" w:space="0" w:color="FFE466" w:themeColor="accent6" w:themeTint="99"/>
        </w:tcBorders>
      </w:tcPr>
    </w:tblStylePr>
    <w:tblStylePr w:type="seCell">
      <w:tblPr/>
      <w:tcPr>
        <w:tcBorders>
          <w:top w:val="single" w:sz="4" w:space="0" w:color="FFE466" w:themeColor="accent6" w:themeTint="99"/>
        </w:tcBorders>
      </w:tcPr>
    </w:tblStylePr>
    <w:tblStylePr w:type="swCell">
      <w:tblPr/>
      <w:tcPr>
        <w:tcBorders>
          <w:top w:val="single" w:sz="4" w:space="0" w:color="FFE466" w:themeColor="accent6" w:themeTint="99"/>
        </w:tcBorders>
      </w:tcPr>
    </w:tblStylePr>
  </w:style>
  <w:style w:type="character" w:styleId="HTMLAcronym">
    <w:name w:val="HTML Acronym"/>
    <w:basedOn w:val="DefaultParagraphFont"/>
    <w:uiPriority w:val="99"/>
    <w:semiHidden/>
    <w:rsid w:val="000A26EF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rsid w:val="000A26EF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D3B57"/>
    <w:rPr>
      <w:i/>
      <w:iCs/>
      <w:lang w:val="fr-FR"/>
    </w:rPr>
  </w:style>
  <w:style w:type="character" w:styleId="HTMLCite">
    <w:name w:val="HTML Cite"/>
    <w:basedOn w:val="DefaultParagraphFont"/>
    <w:uiPriority w:val="99"/>
    <w:semiHidden/>
    <w:rsid w:val="000A26EF"/>
    <w:rPr>
      <w:i/>
      <w:iCs/>
      <w:lang w:val="fr-FR"/>
    </w:rPr>
  </w:style>
  <w:style w:type="character" w:styleId="HTMLCode">
    <w:name w:val="HTML Code"/>
    <w:basedOn w:val="DefaultParagraphFont"/>
    <w:uiPriority w:val="99"/>
    <w:semiHidden/>
    <w:rsid w:val="000A26EF"/>
    <w:rPr>
      <w:rFonts w:ascii="Consolas" w:hAnsi="Consolas"/>
      <w:sz w:val="20"/>
      <w:szCs w:val="20"/>
      <w:lang w:val="fr-FR"/>
    </w:rPr>
  </w:style>
  <w:style w:type="character" w:styleId="HTMLDefinition">
    <w:name w:val="HTML Definition"/>
    <w:basedOn w:val="DefaultParagraphFont"/>
    <w:uiPriority w:val="99"/>
    <w:semiHidden/>
    <w:rsid w:val="000A26EF"/>
    <w:rPr>
      <w:i/>
      <w:iCs/>
      <w:lang w:val="fr-FR"/>
    </w:rPr>
  </w:style>
  <w:style w:type="character" w:styleId="HTMLKeyboard">
    <w:name w:val="HTML Keyboard"/>
    <w:basedOn w:val="DefaultParagraphFont"/>
    <w:uiPriority w:val="99"/>
    <w:semiHidden/>
    <w:rsid w:val="000A26EF"/>
    <w:rPr>
      <w:rFonts w:ascii="Consolas" w:hAnsi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rsid w:val="000A26E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D3B57"/>
    <w:rPr>
      <w:rFonts w:ascii="Consolas" w:hAnsi="Consolas"/>
      <w:sz w:val="20"/>
      <w:szCs w:val="20"/>
      <w:lang w:val="fr-FR"/>
    </w:rPr>
  </w:style>
  <w:style w:type="character" w:styleId="HTMLSample">
    <w:name w:val="HTML Sample"/>
    <w:basedOn w:val="DefaultParagraphFont"/>
    <w:uiPriority w:val="99"/>
    <w:semiHidden/>
    <w:rsid w:val="000A26EF"/>
    <w:rPr>
      <w:rFonts w:ascii="Consolas" w:hAnsi="Consolas"/>
      <w:sz w:val="24"/>
      <w:szCs w:val="24"/>
      <w:lang w:val="fr-FR"/>
    </w:rPr>
  </w:style>
  <w:style w:type="character" w:styleId="HTMLTypewriter">
    <w:name w:val="HTML Typewriter"/>
    <w:basedOn w:val="DefaultParagraphFont"/>
    <w:uiPriority w:val="99"/>
    <w:semiHidden/>
    <w:rsid w:val="000A26EF"/>
    <w:rPr>
      <w:rFonts w:ascii="Consolas" w:hAnsi="Consolas"/>
      <w:sz w:val="20"/>
      <w:szCs w:val="20"/>
      <w:lang w:val="fr-FR"/>
    </w:rPr>
  </w:style>
  <w:style w:type="character" w:styleId="HTMLVariable">
    <w:name w:val="HTML Variable"/>
    <w:basedOn w:val="DefaultParagraphFont"/>
    <w:uiPriority w:val="99"/>
    <w:semiHidden/>
    <w:rsid w:val="000A26EF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rsid w:val="000A26EF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0A26EF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0A26EF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0A26EF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0A26EF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0A26EF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0A26EF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0A26EF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0A26EF"/>
    <w:pPr>
      <w:spacing w:after="0"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0A26E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39"/>
    <w:qFormat/>
    <w:rsid w:val="000A26EF"/>
    <w:rPr>
      <w:i/>
      <w:iCs/>
      <w:color w:val="FF7900" w:themeColor="accent1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qFormat/>
    <w:rsid w:val="000A26EF"/>
    <w:pPr>
      <w:pBdr>
        <w:top w:val="single" w:sz="4" w:space="10" w:color="FF7900" w:themeColor="accent1"/>
        <w:bottom w:val="single" w:sz="4" w:space="10" w:color="FF7900" w:themeColor="accent1"/>
      </w:pBdr>
      <w:spacing w:before="360" w:after="360"/>
      <w:ind w:left="864" w:right="864"/>
      <w:jc w:val="center"/>
    </w:pPr>
    <w:rPr>
      <w:i/>
      <w:iCs/>
      <w:color w:val="FF7900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rsid w:val="00AD3B57"/>
    <w:rPr>
      <w:i/>
      <w:iCs/>
      <w:color w:val="FF7900" w:themeColor="accent1"/>
      <w:lang w:val="fr-FR"/>
    </w:rPr>
  </w:style>
  <w:style w:type="character" w:styleId="IntenseReference">
    <w:name w:val="Intense Reference"/>
    <w:basedOn w:val="DefaultParagraphFont"/>
    <w:uiPriority w:val="59"/>
    <w:qFormat/>
    <w:rsid w:val="000A26EF"/>
    <w:rPr>
      <w:b/>
      <w:bCs/>
      <w:smallCaps/>
      <w:color w:val="FF7900" w:themeColor="accent1"/>
      <w:spacing w:val="5"/>
      <w:lang w:val="fr-FR"/>
    </w:rPr>
  </w:style>
  <w:style w:type="table" w:styleId="LightGrid">
    <w:name w:val="Light Grid"/>
    <w:basedOn w:val="TableNormal"/>
    <w:uiPriority w:val="62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7900" w:themeColor="accent1"/>
        <w:left w:val="single" w:sz="8" w:space="0" w:color="FF7900" w:themeColor="accent1"/>
        <w:bottom w:val="single" w:sz="8" w:space="0" w:color="FF7900" w:themeColor="accent1"/>
        <w:right w:val="single" w:sz="8" w:space="0" w:color="FF7900" w:themeColor="accent1"/>
        <w:insideH w:val="single" w:sz="8" w:space="0" w:color="FF7900" w:themeColor="accent1"/>
        <w:insideV w:val="single" w:sz="8" w:space="0" w:color="FF79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900" w:themeColor="accent1"/>
          <w:left w:val="single" w:sz="8" w:space="0" w:color="FF7900" w:themeColor="accent1"/>
          <w:bottom w:val="single" w:sz="18" w:space="0" w:color="FF7900" w:themeColor="accent1"/>
          <w:right w:val="single" w:sz="8" w:space="0" w:color="FF7900" w:themeColor="accent1"/>
          <w:insideH w:val="nil"/>
          <w:insideV w:val="single" w:sz="8" w:space="0" w:color="FF79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900" w:themeColor="accent1"/>
          <w:left w:val="single" w:sz="8" w:space="0" w:color="FF7900" w:themeColor="accent1"/>
          <w:bottom w:val="single" w:sz="8" w:space="0" w:color="FF7900" w:themeColor="accent1"/>
          <w:right w:val="single" w:sz="8" w:space="0" w:color="FF7900" w:themeColor="accent1"/>
          <w:insideH w:val="nil"/>
          <w:insideV w:val="single" w:sz="8" w:space="0" w:color="FF79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900" w:themeColor="accent1"/>
          <w:left w:val="single" w:sz="8" w:space="0" w:color="FF7900" w:themeColor="accent1"/>
          <w:bottom w:val="single" w:sz="8" w:space="0" w:color="FF7900" w:themeColor="accent1"/>
          <w:right w:val="single" w:sz="8" w:space="0" w:color="FF7900" w:themeColor="accent1"/>
        </w:tcBorders>
      </w:tcPr>
    </w:tblStylePr>
    <w:tblStylePr w:type="band1Vert">
      <w:tblPr/>
      <w:tcPr>
        <w:tcBorders>
          <w:top w:val="single" w:sz="8" w:space="0" w:color="FF7900" w:themeColor="accent1"/>
          <w:left w:val="single" w:sz="8" w:space="0" w:color="FF7900" w:themeColor="accent1"/>
          <w:bottom w:val="single" w:sz="8" w:space="0" w:color="FF7900" w:themeColor="accent1"/>
          <w:right w:val="single" w:sz="8" w:space="0" w:color="FF7900" w:themeColor="accent1"/>
        </w:tcBorders>
        <w:shd w:val="clear" w:color="auto" w:fill="FFDDC0" w:themeFill="accent1" w:themeFillTint="3F"/>
      </w:tcPr>
    </w:tblStylePr>
    <w:tblStylePr w:type="band1Horz">
      <w:tblPr/>
      <w:tcPr>
        <w:tcBorders>
          <w:top w:val="single" w:sz="8" w:space="0" w:color="FF7900" w:themeColor="accent1"/>
          <w:left w:val="single" w:sz="8" w:space="0" w:color="FF7900" w:themeColor="accent1"/>
          <w:bottom w:val="single" w:sz="8" w:space="0" w:color="FF7900" w:themeColor="accent1"/>
          <w:right w:val="single" w:sz="8" w:space="0" w:color="FF7900" w:themeColor="accent1"/>
          <w:insideV w:val="single" w:sz="8" w:space="0" w:color="FF7900" w:themeColor="accent1"/>
        </w:tcBorders>
        <w:shd w:val="clear" w:color="auto" w:fill="FFDDC0" w:themeFill="accent1" w:themeFillTint="3F"/>
      </w:tcPr>
    </w:tblStylePr>
    <w:tblStylePr w:type="band2Horz">
      <w:tblPr/>
      <w:tcPr>
        <w:tcBorders>
          <w:top w:val="single" w:sz="8" w:space="0" w:color="FF7900" w:themeColor="accent1"/>
          <w:left w:val="single" w:sz="8" w:space="0" w:color="FF7900" w:themeColor="accent1"/>
          <w:bottom w:val="single" w:sz="8" w:space="0" w:color="FF7900" w:themeColor="accent1"/>
          <w:right w:val="single" w:sz="8" w:space="0" w:color="FF7900" w:themeColor="accent1"/>
          <w:insideV w:val="single" w:sz="8" w:space="0" w:color="FF7900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4BB4E6" w:themeColor="accent2"/>
        <w:left w:val="single" w:sz="8" w:space="0" w:color="4BB4E6" w:themeColor="accent2"/>
        <w:bottom w:val="single" w:sz="8" w:space="0" w:color="4BB4E6" w:themeColor="accent2"/>
        <w:right w:val="single" w:sz="8" w:space="0" w:color="4BB4E6" w:themeColor="accent2"/>
        <w:insideH w:val="single" w:sz="8" w:space="0" w:color="4BB4E6" w:themeColor="accent2"/>
        <w:insideV w:val="single" w:sz="8" w:space="0" w:color="4BB4E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B4E6" w:themeColor="accent2"/>
          <w:left w:val="single" w:sz="8" w:space="0" w:color="4BB4E6" w:themeColor="accent2"/>
          <w:bottom w:val="single" w:sz="18" w:space="0" w:color="4BB4E6" w:themeColor="accent2"/>
          <w:right w:val="single" w:sz="8" w:space="0" w:color="4BB4E6" w:themeColor="accent2"/>
          <w:insideH w:val="nil"/>
          <w:insideV w:val="single" w:sz="8" w:space="0" w:color="4BB4E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B4E6" w:themeColor="accent2"/>
          <w:left w:val="single" w:sz="8" w:space="0" w:color="4BB4E6" w:themeColor="accent2"/>
          <w:bottom w:val="single" w:sz="8" w:space="0" w:color="4BB4E6" w:themeColor="accent2"/>
          <w:right w:val="single" w:sz="8" w:space="0" w:color="4BB4E6" w:themeColor="accent2"/>
          <w:insideH w:val="nil"/>
          <w:insideV w:val="single" w:sz="8" w:space="0" w:color="4BB4E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B4E6" w:themeColor="accent2"/>
          <w:left w:val="single" w:sz="8" w:space="0" w:color="4BB4E6" w:themeColor="accent2"/>
          <w:bottom w:val="single" w:sz="8" w:space="0" w:color="4BB4E6" w:themeColor="accent2"/>
          <w:right w:val="single" w:sz="8" w:space="0" w:color="4BB4E6" w:themeColor="accent2"/>
        </w:tcBorders>
      </w:tcPr>
    </w:tblStylePr>
    <w:tblStylePr w:type="band1Vert">
      <w:tblPr/>
      <w:tcPr>
        <w:tcBorders>
          <w:top w:val="single" w:sz="8" w:space="0" w:color="4BB4E6" w:themeColor="accent2"/>
          <w:left w:val="single" w:sz="8" w:space="0" w:color="4BB4E6" w:themeColor="accent2"/>
          <w:bottom w:val="single" w:sz="8" w:space="0" w:color="4BB4E6" w:themeColor="accent2"/>
          <w:right w:val="single" w:sz="8" w:space="0" w:color="4BB4E6" w:themeColor="accent2"/>
        </w:tcBorders>
        <w:shd w:val="clear" w:color="auto" w:fill="D2ECF8" w:themeFill="accent2" w:themeFillTint="3F"/>
      </w:tcPr>
    </w:tblStylePr>
    <w:tblStylePr w:type="band1Horz">
      <w:tblPr/>
      <w:tcPr>
        <w:tcBorders>
          <w:top w:val="single" w:sz="8" w:space="0" w:color="4BB4E6" w:themeColor="accent2"/>
          <w:left w:val="single" w:sz="8" w:space="0" w:color="4BB4E6" w:themeColor="accent2"/>
          <w:bottom w:val="single" w:sz="8" w:space="0" w:color="4BB4E6" w:themeColor="accent2"/>
          <w:right w:val="single" w:sz="8" w:space="0" w:color="4BB4E6" w:themeColor="accent2"/>
          <w:insideV w:val="single" w:sz="8" w:space="0" w:color="4BB4E6" w:themeColor="accent2"/>
        </w:tcBorders>
        <w:shd w:val="clear" w:color="auto" w:fill="D2ECF8" w:themeFill="accent2" w:themeFillTint="3F"/>
      </w:tcPr>
    </w:tblStylePr>
    <w:tblStylePr w:type="band2Horz">
      <w:tblPr/>
      <w:tcPr>
        <w:tcBorders>
          <w:top w:val="single" w:sz="8" w:space="0" w:color="4BB4E6" w:themeColor="accent2"/>
          <w:left w:val="single" w:sz="8" w:space="0" w:color="4BB4E6" w:themeColor="accent2"/>
          <w:bottom w:val="single" w:sz="8" w:space="0" w:color="4BB4E6" w:themeColor="accent2"/>
          <w:right w:val="single" w:sz="8" w:space="0" w:color="4BB4E6" w:themeColor="accent2"/>
          <w:insideV w:val="single" w:sz="8" w:space="0" w:color="4BB4E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50BE87" w:themeColor="accent3"/>
        <w:left w:val="single" w:sz="8" w:space="0" w:color="50BE87" w:themeColor="accent3"/>
        <w:bottom w:val="single" w:sz="8" w:space="0" w:color="50BE87" w:themeColor="accent3"/>
        <w:right w:val="single" w:sz="8" w:space="0" w:color="50BE87" w:themeColor="accent3"/>
        <w:insideH w:val="single" w:sz="8" w:space="0" w:color="50BE87" w:themeColor="accent3"/>
        <w:insideV w:val="single" w:sz="8" w:space="0" w:color="50BE8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BE87" w:themeColor="accent3"/>
          <w:left w:val="single" w:sz="8" w:space="0" w:color="50BE87" w:themeColor="accent3"/>
          <w:bottom w:val="single" w:sz="18" w:space="0" w:color="50BE87" w:themeColor="accent3"/>
          <w:right w:val="single" w:sz="8" w:space="0" w:color="50BE87" w:themeColor="accent3"/>
          <w:insideH w:val="nil"/>
          <w:insideV w:val="single" w:sz="8" w:space="0" w:color="50BE8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0BE87" w:themeColor="accent3"/>
          <w:left w:val="single" w:sz="8" w:space="0" w:color="50BE87" w:themeColor="accent3"/>
          <w:bottom w:val="single" w:sz="8" w:space="0" w:color="50BE87" w:themeColor="accent3"/>
          <w:right w:val="single" w:sz="8" w:space="0" w:color="50BE87" w:themeColor="accent3"/>
          <w:insideH w:val="nil"/>
          <w:insideV w:val="single" w:sz="8" w:space="0" w:color="50BE8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0BE87" w:themeColor="accent3"/>
          <w:left w:val="single" w:sz="8" w:space="0" w:color="50BE87" w:themeColor="accent3"/>
          <w:bottom w:val="single" w:sz="8" w:space="0" w:color="50BE87" w:themeColor="accent3"/>
          <w:right w:val="single" w:sz="8" w:space="0" w:color="50BE87" w:themeColor="accent3"/>
        </w:tcBorders>
      </w:tcPr>
    </w:tblStylePr>
    <w:tblStylePr w:type="band1Vert">
      <w:tblPr/>
      <w:tcPr>
        <w:tcBorders>
          <w:top w:val="single" w:sz="8" w:space="0" w:color="50BE87" w:themeColor="accent3"/>
          <w:left w:val="single" w:sz="8" w:space="0" w:color="50BE87" w:themeColor="accent3"/>
          <w:bottom w:val="single" w:sz="8" w:space="0" w:color="50BE87" w:themeColor="accent3"/>
          <w:right w:val="single" w:sz="8" w:space="0" w:color="50BE87" w:themeColor="accent3"/>
        </w:tcBorders>
        <w:shd w:val="clear" w:color="auto" w:fill="D3EFE1" w:themeFill="accent3" w:themeFillTint="3F"/>
      </w:tcPr>
    </w:tblStylePr>
    <w:tblStylePr w:type="band1Horz">
      <w:tblPr/>
      <w:tcPr>
        <w:tcBorders>
          <w:top w:val="single" w:sz="8" w:space="0" w:color="50BE87" w:themeColor="accent3"/>
          <w:left w:val="single" w:sz="8" w:space="0" w:color="50BE87" w:themeColor="accent3"/>
          <w:bottom w:val="single" w:sz="8" w:space="0" w:color="50BE87" w:themeColor="accent3"/>
          <w:right w:val="single" w:sz="8" w:space="0" w:color="50BE87" w:themeColor="accent3"/>
          <w:insideV w:val="single" w:sz="8" w:space="0" w:color="50BE87" w:themeColor="accent3"/>
        </w:tcBorders>
        <w:shd w:val="clear" w:color="auto" w:fill="D3EFE1" w:themeFill="accent3" w:themeFillTint="3F"/>
      </w:tcPr>
    </w:tblStylePr>
    <w:tblStylePr w:type="band2Horz">
      <w:tblPr/>
      <w:tcPr>
        <w:tcBorders>
          <w:top w:val="single" w:sz="8" w:space="0" w:color="50BE87" w:themeColor="accent3"/>
          <w:left w:val="single" w:sz="8" w:space="0" w:color="50BE87" w:themeColor="accent3"/>
          <w:bottom w:val="single" w:sz="8" w:space="0" w:color="50BE87" w:themeColor="accent3"/>
          <w:right w:val="single" w:sz="8" w:space="0" w:color="50BE87" w:themeColor="accent3"/>
          <w:insideV w:val="single" w:sz="8" w:space="0" w:color="50BE87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B4E6" w:themeColor="accent4"/>
        <w:left w:val="single" w:sz="8" w:space="0" w:color="FFB4E6" w:themeColor="accent4"/>
        <w:bottom w:val="single" w:sz="8" w:space="0" w:color="FFB4E6" w:themeColor="accent4"/>
        <w:right w:val="single" w:sz="8" w:space="0" w:color="FFB4E6" w:themeColor="accent4"/>
        <w:insideH w:val="single" w:sz="8" w:space="0" w:color="FFB4E6" w:themeColor="accent4"/>
        <w:insideV w:val="single" w:sz="8" w:space="0" w:color="FFB4E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4E6" w:themeColor="accent4"/>
          <w:left w:val="single" w:sz="8" w:space="0" w:color="FFB4E6" w:themeColor="accent4"/>
          <w:bottom w:val="single" w:sz="18" w:space="0" w:color="FFB4E6" w:themeColor="accent4"/>
          <w:right w:val="single" w:sz="8" w:space="0" w:color="FFB4E6" w:themeColor="accent4"/>
          <w:insideH w:val="nil"/>
          <w:insideV w:val="single" w:sz="8" w:space="0" w:color="FFB4E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B4E6" w:themeColor="accent4"/>
          <w:left w:val="single" w:sz="8" w:space="0" w:color="FFB4E6" w:themeColor="accent4"/>
          <w:bottom w:val="single" w:sz="8" w:space="0" w:color="FFB4E6" w:themeColor="accent4"/>
          <w:right w:val="single" w:sz="8" w:space="0" w:color="FFB4E6" w:themeColor="accent4"/>
          <w:insideH w:val="nil"/>
          <w:insideV w:val="single" w:sz="8" w:space="0" w:color="FFB4E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B4E6" w:themeColor="accent4"/>
          <w:left w:val="single" w:sz="8" w:space="0" w:color="FFB4E6" w:themeColor="accent4"/>
          <w:bottom w:val="single" w:sz="8" w:space="0" w:color="FFB4E6" w:themeColor="accent4"/>
          <w:right w:val="single" w:sz="8" w:space="0" w:color="FFB4E6" w:themeColor="accent4"/>
        </w:tcBorders>
      </w:tcPr>
    </w:tblStylePr>
    <w:tblStylePr w:type="band1Vert">
      <w:tblPr/>
      <w:tcPr>
        <w:tcBorders>
          <w:top w:val="single" w:sz="8" w:space="0" w:color="FFB4E6" w:themeColor="accent4"/>
          <w:left w:val="single" w:sz="8" w:space="0" w:color="FFB4E6" w:themeColor="accent4"/>
          <w:bottom w:val="single" w:sz="8" w:space="0" w:color="FFB4E6" w:themeColor="accent4"/>
          <w:right w:val="single" w:sz="8" w:space="0" w:color="FFB4E6" w:themeColor="accent4"/>
        </w:tcBorders>
        <w:shd w:val="clear" w:color="auto" w:fill="FFECF8" w:themeFill="accent4" w:themeFillTint="3F"/>
      </w:tcPr>
    </w:tblStylePr>
    <w:tblStylePr w:type="band1Horz">
      <w:tblPr/>
      <w:tcPr>
        <w:tcBorders>
          <w:top w:val="single" w:sz="8" w:space="0" w:color="FFB4E6" w:themeColor="accent4"/>
          <w:left w:val="single" w:sz="8" w:space="0" w:color="FFB4E6" w:themeColor="accent4"/>
          <w:bottom w:val="single" w:sz="8" w:space="0" w:color="FFB4E6" w:themeColor="accent4"/>
          <w:right w:val="single" w:sz="8" w:space="0" w:color="FFB4E6" w:themeColor="accent4"/>
          <w:insideV w:val="single" w:sz="8" w:space="0" w:color="FFB4E6" w:themeColor="accent4"/>
        </w:tcBorders>
        <w:shd w:val="clear" w:color="auto" w:fill="FFECF8" w:themeFill="accent4" w:themeFillTint="3F"/>
      </w:tcPr>
    </w:tblStylePr>
    <w:tblStylePr w:type="band2Horz">
      <w:tblPr/>
      <w:tcPr>
        <w:tcBorders>
          <w:top w:val="single" w:sz="8" w:space="0" w:color="FFB4E6" w:themeColor="accent4"/>
          <w:left w:val="single" w:sz="8" w:space="0" w:color="FFB4E6" w:themeColor="accent4"/>
          <w:bottom w:val="single" w:sz="8" w:space="0" w:color="FFB4E6" w:themeColor="accent4"/>
          <w:right w:val="single" w:sz="8" w:space="0" w:color="FFB4E6" w:themeColor="accent4"/>
          <w:insideV w:val="single" w:sz="8" w:space="0" w:color="FFB4E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A885D8" w:themeColor="accent5"/>
        <w:left w:val="single" w:sz="8" w:space="0" w:color="A885D8" w:themeColor="accent5"/>
        <w:bottom w:val="single" w:sz="8" w:space="0" w:color="A885D8" w:themeColor="accent5"/>
        <w:right w:val="single" w:sz="8" w:space="0" w:color="A885D8" w:themeColor="accent5"/>
        <w:insideH w:val="single" w:sz="8" w:space="0" w:color="A885D8" w:themeColor="accent5"/>
        <w:insideV w:val="single" w:sz="8" w:space="0" w:color="A885D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885D8" w:themeColor="accent5"/>
          <w:left w:val="single" w:sz="8" w:space="0" w:color="A885D8" w:themeColor="accent5"/>
          <w:bottom w:val="single" w:sz="18" w:space="0" w:color="A885D8" w:themeColor="accent5"/>
          <w:right w:val="single" w:sz="8" w:space="0" w:color="A885D8" w:themeColor="accent5"/>
          <w:insideH w:val="nil"/>
          <w:insideV w:val="single" w:sz="8" w:space="0" w:color="A885D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885D8" w:themeColor="accent5"/>
          <w:left w:val="single" w:sz="8" w:space="0" w:color="A885D8" w:themeColor="accent5"/>
          <w:bottom w:val="single" w:sz="8" w:space="0" w:color="A885D8" w:themeColor="accent5"/>
          <w:right w:val="single" w:sz="8" w:space="0" w:color="A885D8" w:themeColor="accent5"/>
          <w:insideH w:val="nil"/>
          <w:insideV w:val="single" w:sz="8" w:space="0" w:color="A885D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885D8" w:themeColor="accent5"/>
          <w:left w:val="single" w:sz="8" w:space="0" w:color="A885D8" w:themeColor="accent5"/>
          <w:bottom w:val="single" w:sz="8" w:space="0" w:color="A885D8" w:themeColor="accent5"/>
          <w:right w:val="single" w:sz="8" w:space="0" w:color="A885D8" w:themeColor="accent5"/>
        </w:tcBorders>
      </w:tcPr>
    </w:tblStylePr>
    <w:tblStylePr w:type="band1Vert">
      <w:tblPr/>
      <w:tcPr>
        <w:tcBorders>
          <w:top w:val="single" w:sz="8" w:space="0" w:color="A885D8" w:themeColor="accent5"/>
          <w:left w:val="single" w:sz="8" w:space="0" w:color="A885D8" w:themeColor="accent5"/>
          <w:bottom w:val="single" w:sz="8" w:space="0" w:color="A885D8" w:themeColor="accent5"/>
          <w:right w:val="single" w:sz="8" w:space="0" w:color="A885D8" w:themeColor="accent5"/>
        </w:tcBorders>
        <w:shd w:val="clear" w:color="auto" w:fill="E9E0F5" w:themeFill="accent5" w:themeFillTint="3F"/>
      </w:tcPr>
    </w:tblStylePr>
    <w:tblStylePr w:type="band1Horz">
      <w:tblPr/>
      <w:tcPr>
        <w:tcBorders>
          <w:top w:val="single" w:sz="8" w:space="0" w:color="A885D8" w:themeColor="accent5"/>
          <w:left w:val="single" w:sz="8" w:space="0" w:color="A885D8" w:themeColor="accent5"/>
          <w:bottom w:val="single" w:sz="8" w:space="0" w:color="A885D8" w:themeColor="accent5"/>
          <w:right w:val="single" w:sz="8" w:space="0" w:color="A885D8" w:themeColor="accent5"/>
          <w:insideV w:val="single" w:sz="8" w:space="0" w:color="A885D8" w:themeColor="accent5"/>
        </w:tcBorders>
        <w:shd w:val="clear" w:color="auto" w:fill="E9E0F5" w:themeFill="accent5" w:themeFillTint="3F"/>
      </w:tcPr>
    </w:tblStylePr>
    <w:tblStylePr w:type="band2Horz">
      <w:tblPr/>
      <w:tcPr>
        <w:tcBorders>
          <w:top w:val="single" w:sz="8" w:space="0" w:color="A885D8" w:themeColor="accent5"/>
          <w:left w:val="single" w:sz="8" w:space="0" w:color="A885D8" w:themeColor="accent5"/>
          <w:bottom w:val="single" w:sz="8" w:space="0" w:color="A885D8" w:themeColor="accent5"/>
          <w:right w:val="single" w:sz="8" w:space="0" w:color="A885D8" w:themeColor="accent5"/>
          <w:insideV w:val="single" w:sz="8" w:space="0" w:color="A885D8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D200" w:themeColor="accent6"/>
        <w:left w:val="single" w:sz="8" w:space="0" w:color="FFD200" w:themeColor="accent6"/>
        <w:bottom w:val="single" w:sz="8" w:space="0" w:color="FFD200" w:themeColor="accent6"/>
        <w:right w:val="single" w:sz="8" w:space="0" w:color="FFD200" w:themeColor="accent6"/>
        <w:insideH w:val="single" w:sz="8" w:space="0" w:color="FFD200" w:themeColor="accent6"/>
        <w:insideV w:val="single" w:sz="8" w:space="0" w:color="FFD2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200" w:themeColor="accent6"/>
          <w:left w:val="single" w:sz="8" w:space="0" w:color="FFD200" w:themeColor="accent6"/>
          <w:bottom w:val="single" w:sz="18" w:space="0" w:color="FFD200" w:themeColor="accent6"/>
          <w:right w:val="single" w:sz="8" w:space="0" w:color="FFD200" w:themeColor="accent6"/>
          <w:insideH w:val="nil"/>
          <w:insideV w:val="single" w:sz="8" w:space="0" w:color="FFD2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200" w:themeColor="accent6"/>
          <w:left w:val="single" w:sz="8" w:space="0" w:color="FFD200" w:themeColor="accent6"/>
          <w:bottom w:val="single" w:sz="8" w:space="0" w:color="FFD200" w:themeColor="accent6"/>
          <w:right w:val="single" w:sz="8" w:space="0" w:color="FFD200" w:themeColor="accent6"/>
          <w:insideH w:val="nil"/>
          <w:insideV w:val="single" w:sz="8" w:space="0" w:color="FFD2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200" w:themeColor="accent6"/>
          <w:left w:val="single" w:sz="8" w:space="0" w:color="FFD200" w:themeColor="accent6"/>
          <w:bottom w:val="single" w:sz="8" w:space="0" w:color="FFD200" w:themeColor="accent6"/>
          <w:right w:val="single" w:sz="8" w:space="0" w:color="FFD200" w:themeColor="accent6"/>
        </w:tcBorders>
      </w:tcPr>
    </w:tblStylePr>
    <w:tblStylePr w:type="band1Vert">
      <w:tblPr/>
      <w:tcPr>
        <w:tcBorders>
          <w:top w:val="single" w:sz="8" w:space="0" w:color="FFD200" w:themeColor="accent6"/>
          <w:left w:val="single" w:sz="8" w:space="0" w:color="FFD200" w:themeColor="accent6"/>
          <w:bottom w:val="single" w:sz="8" w:space="0" w:color="FFD200" w:themeColor="accent6"/>
          <w:right w:val="single" w:sz="8" w:space="0" w:color="FFD200" w:themeColor="accent6"/>
        </w:tcBorders>
        <w:shd w:val="clear" w:color="auto" w:fill="FFF3C0" w:themeFill="accent6" w:themeFillTint="3F"/>
      </w:tcPr>
    </w:tblStylePr>
    <w:tblStylePr w:type="band1Horz">
      <w:tblPr/>
      <w:tcPr>
        <w:tcBorders>
          <w:top w:val="single" w:sz="8" w:space="0" w:color="FFD200" w:themeColor="accent6"/>
          <w:left w:val="single" w:sz="8" w:space="0" w:color="FFD200" w:themeColor="accent6"/>
          <w:bottom w:val="single" w:sz="8" w:space="0" w:color="FFD200" w:themeColor="accent6"/>
          <w:right w:val="single" w:sz="8" w:space="0" w:color="FFD200" w:themeColor="accent6"/>
          <w:insideV w:val="single" w:sz="8" w:space="0" w:color="FFD200" w:themeColor="accent6"/>
        </w:tcBorders>
        <w:shd w:val="clear" w:color="auto" w:fill="FFF3C0" w:themeFill="accent6" w:themeFillTint="3F"/>
      </w:tcPr>
    </w:tblStylePr>
    <w:tblStylePr w:type="band2Horz">
      <w:tblPr/>
      <w:tcPr>
        <w:tcBorders>
          <w:top w:val="single" w:sz="8" w:space="0" w:color="FFD200" w:themeColor="accent6"/>
          <w:left w:val="single" w:sz="8" w:space="0" w:color="FFD200" w:themeColor="accent6"/>
          <w:bottom w:val="single" w:sz="8" w:space="0" w:color="FFD200" w:themeColor="accent6"/>
          <w:right w:val="single" w:sz="8" w:space="0" w:color="FFD200" w:themeColor="accent6"/>
          <w:insideV w:val="single" w:sz="8" w:space="0" w:color="FFD200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7900" w:themeColor="accent1"/>
        <w:left w:val="single" w:sz="8" w:space="0" w:color="FF7900" w:themeColor="accent1"/>
        <w:bottom w:val="single" w:sz="8" w:space="0" w:color="FF7900" w:themeColor="accent1"/>
        <w:right w:val="single" w:sz="8" w:space="0" w:color="FF79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9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900" w:themeColor="accent1"/>
          <w:left w:val="single" w:sz="8" w:space="0" w:color="FF7900" w:themeColor="accent1"/>
          <w:bottom w:val="single" w:sz="8" w:space="0" w:color="FF7900" w:themeColor="accent1"/>
          <w:right w:val="single" w:sz="8" w:space="0" w:color="FF79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900" w:themeColor="accent1"/>
          <w:left w:val="single" w:sz="8" w:space="0" w:color="FF7900" w:themeColor="accent1"/>
          <w:bottom w:val="single" w:sz="8" w:space="0" w:color="FF7900" w:themeColor="accent1"/>
          <w:right w:val="single" w:sz="8" w:space="0" w:color="FF7900" w:themeColor="accent1"/>
        </w:tcBorders>
      </w:tcPr>
    </w:tblStylePr>
    <w:tblStylePr w:type="band1Horz">
      <w:tblPr/>
      <w:tcPr>
        <w:tcBorders>
          <w:top w:val="single" w:sz="8" w:space="0" w:color="FF7900" w:themeColor="accent1"/>
          <w:left w:val="single" w:sz="8" w:space="0" w:color="FF7900" w:themeColor="accent1"/>
          <w:bottom w:val="single" w:sz="8" w:space="0" w:color="FF7900" w:themeColor="accent1"/>
          <w:right w:val="single" w:sz="8" w:space="0" w:color="FF7900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4BB4E6" w:themeColor="accent2"/>
        <w:left w:val="single" w:sz="8" w:space="0" w:color="4BB4E6" w:themeColor="accent2"/>
        <w:bottom w:val="single" w:sz="8" w:space="0" w:color="4BB4E6" w:themeColor="accent2"/>
        <w:right w:val="single" w:sz="8" w:space="0" w:color="4BB4E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B4E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B4E6" w:themeColor="accent2"/>
          <w:left w:val="single" w:sz="8" w:space="0" w:color="4BB4E6" w:themeColor="accent2"/>
          <w:bottom w:val="single" w:sz="8" w:space="0" w:color="4BB4E6" w:themeColor="accent2"/>
          <w:right w:val="single" w:sz="8" w:space="0" w:color="4B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B4E6" w:themeColor="accent2"/>
          <w:left w:val="single" w:sz="8" w:space="0" w:color="4BB4E6" w:themeColor="accent2"/>
          <w:bottom w:val="single" w:sz="8" w:space="0" w:color="4BB4E6" w:themeColor="accent2"/>
          <w:right w:val="single" w:sz="8" w:space="0" w:color="4BB4E6" w:themeColor="accent2"/>
        </w:tcBorders>
      </w:tcPr>
    </w:tblStylePr>
    <w:tblStylePr w:type="band1Horz">
      <w:tblPr/>
      <w:tcPr>
        <w:tcBorders>
          <w:top w:val="single" w:sz="8" w:space="0" w:color="4BB4E6" w:themeColor="accent2"/>
          <w:left w:val="single" w:sz="8" w:space="0" w:color="4BB4E6" w:themeColor="accent2"/>
          <w:bottom w:val="single" w:sz="8" w:space="0" w:color="4BB4E6" w:themeColor="accent2"/>
          <w:right w:val="single" w:sz="8" w:space="0" w:color="4BB4E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50BE87" w:themeColor="accent3"/>
        <w:left w:val="single" w:sz="8" w:space="0" w:color="50BE87" w:themeColor="accent3"/>
        <w:bottom w:val="single" w:sz="8" w:space="0" w:color="50BE87" w:themeColor="accent3"/>
        <w:right w:val="single" w:sz="8" w:space="0" w:color="50BE8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0BE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0BE87" w:themeColor="accent3"/>
          <w:left w:val="single" w:sz="8" w:space="0" w:color="50BE87" w:themeColor="accent3"/>
          <w:bottom w:val="single" w:sz="8" w:space="0" w:color="50BE87" w:themeColor="accent3"/>
          <w:right w:val="single" w:sz="8" w:space="0" w:color="50BE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0BE87" w:themeColor="accent3"/>
          <w:left w:val="single" w:sz="8" w:space="0" w:color="50BE87" w:themeColor="accent3"/>
          <w:bottom w:val="single" w:sz="8" w:space="0" w:color="50BE87" w:themeColor="accent3"/>
          <w:right w:val="single" w:sz="8" w:space="0" w:color="50BE87" w:themeColor="accent3"/>
        </w:tcBorders>
      </w:tcPr>
    </w:tblStylePr>
    <w:tblStylePr w:type="band1Horz">
      <w:tblPr/>
      <w:tcPr>
        <w:tcBorders>
          <w:top w:val="single" w:sz="8" w:space="0" w:color="50BE87" w:themeColor="accent3"/>
          <w:left w:val="single" w:sz="8" w:space="0" w:color="50BE87" w:themeColor="accent3"/>
          <w:bottom w:val="single" w:sz="8" w:space="0" w:color="50BE87" w:themeColor="accent3"/>
          <w:right w:val="single" w:sz="8" w:space="0" w:color="50BE87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B4E6" w:themeColor="accent4"/>
        <w:left w:val="single" w:sz="8" w:space="0" w:color="FFB4E6" w:themeColor="accent4"/>
        <w:bottom w:val="single" w:sz="8" w:space="0" w:color="FFB4E6" w:themeColor="accent4"/>
        <w:right w:val="single" w:sz="8" w:space="0" w:color="FFB4E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B4E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4E6" w:themeColor="accent4"/>
          <w:left w:val="single" w:sz="8" w:space="0" w:color="FFB4E6" w:themeColor="accent4"/>
          <w:bottom w:val="single" w:sz="8" w:space="0" w:color="FFB4E6" w:themeColor="accent4"/>
          <w:right w:val="single" w:sz="8" w:space="0" w:color="FFB4E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B4E6" w:themeColor="accent4"/>
          <w:left w:val="single" w:sz="8" w:space="0" w:color="FFB4E6" w:themeColor="accent4"/>
          <w:bottom w:val="single" w:sz="8" w:space="0" w:color="FFB4E6" w:themeColor="accent4"/>
          <w:right w:val="single" w:sz="8" w:space="0" w:color="FFB4E6" w:themeColor="accent4"/>
        </w:tcBorders>
      </w:tcPr>
    </w:tblStylePr>
    <w:tblStylePr w:type="band1Horz">
      <w:tblPr/>
      <w:tcPr>
        <w:tcBorders>
          <w:top w:val="single" w:sz="8" w:space="0" w:color="FFB4E6" w:themeColor="accent4"/>
          <w:left w:val="single" w:sz="8" w:space="0" w:color="FFB4E6" w:themeColor="accent4"/>
          <w:bottom w:val="single" w:sz="8" w:space="0" w:color="FFB4E6" w:themeColor="accent4"/>
          <w:right w:val="single" w:sz="8" w:space="0" w:color="FFB4E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A885D8" w:themeColor="accent5"/>
        <w:left w:val="single" w:sz="8" w:space="0" w:color="A885D8" w:themeColor="accent5"/>
        <w:bottom w:val="single" w:sz="8" w:space="0" w:color="A885D8" w:themeColor="accent5"/>
        <w:right w:val="single" w:sz="8" w:space="0" w:color="A885D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885D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85D8" w:themeColor="accent5"/>
          <w:left w:val="single" w:sz="8" w:space="0" w:color="A885D8" w:themeColor="accent5"/>
          <w:bottom w:val="single" w:sz="8" w:space="0" w:color="A885D8" w:themeColor="accent5"/>
          <w:right w:val="single" w:sz="8" w:space="0" w:color="A885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885D8" w:themeColor="accent5"/>
          <w:left w:val="single" w:sz="8" w:space="0" w:color="A885D8" w:themeColor="accent5"/>
          <w:bottom w:val="single" w:sz="8" w:space="0" w:color="A885D8" w:themeColor="accent5"/>
          <w:right w:val="single" w:sz="8" w:space="0" w:color="A885D8" w:themeColor="accent5"/>
        </w:tcBorders>
      </w:tcPr>
    </w:tblStylePr>
    <w:tblStylePr w:type="band1Horz">
      <w:tblPr/>
      <w:tcPr>
        <w:tcBorders>
          <w:top w:val="single" w:sz="8" w:space="0" w:color="A885D8" w:themeColor="accent5"/>
          <w:left w:val="single" w:sz="8" w:space="0" w:color="A885D8" w:themeColor="accent5"/>
          <w:bottom w:val="single" w:sz="8" w:space="0" w:color="A885D8" w:themeColor="accent5"/>
          <w:right w:val="single" w:sz="8" w:space="0" w:color="A885D8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D200" w:themeColor="accent6"/>
        <w:left w:val="single" w:sz="8" w:space="0" w:color="FFD200" w:themeColor="accent6"/>
        <w:bottom w:val="single" w:sz="8" w:space="0" w:color="FFD200" w:themeColor="accent6"/>
        <w:right w:val="single" w:sz="8" w:space="0" w:color="FFD2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2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200" w:themeColor="accent6"/>
          <w:left w:val="single" w:sz="8" w:space="0" w:color="FFD200" w:themeColor="accent6"/>
          <w:bottom w:val="single" w:sz="8" w:space="0" w:color="FFD200" w:themeColor="accent6"/>
          <w:right w:val="single" w:sz="8" w:space="0" w:color="FFD2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200" w:themeColor="accent6"/>
          <w:left w:val="single" w:sz="8" w:space="0" w:color="FFD200" w:themeColor="accent6"/>
          <w:bottom w:val="single" w:sz="8" w:space="0" w:color="FFD200" w:themeColor="accent6"/>
          <w:right w:val="single" w:sz="8" w:space="0" w:color="FFD200" w:themeColor="accent6"/>
        </w:tcBorders>
      </w:tcPr>
    </w:tblStylePr>
    <w:tblStylePr w:type="band1Horz">
      <w:tblPr/>
      <w:tcPr>
        <w:tcBorders>
          <w:top w:val="single" w:sz="8" w:space="0" w:color="FFD200" w:themeColor="accent6"/>
          <w:left w:val="single" w:sz="8" w:space="0" w:color="FFD200" w:themeColor="accent6"/>
          <w:bottom w:val="single" w:sz="8" w:space="0" w:color="FFD200" w:themeColor="accent6"/>
          <w:right w:val="single" w:sz="8" w:space="0" w:color="FFD200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A26E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A26EF"/>
    <w:pPr>
      <w:spacing w:after="0" w:line="240" w:lineRule="auto"/>
    </w:pPr>
    <w:rPr>
      <w:color w:val="BF5A00" w:themeColor="accent1" w:themeShade="BF"/>
    </w:rPr>
    <w:tblPr>
      <w:tblStyleRowBandSize w:val="1"/>
      <w:tblStyleColBandSize w:val="1"/>
      <w:tblBorders>
        <w:top w:val="single" w:sz="8" w:space="0" w:color="FF7900" w:themeColor="accent1"/>
        <w:bottom w:val="single" w:sz="8" w:space="0" w:color="FF79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900" w:themeColor="accent1"/>
          <w:left w:val="nil"/>
          <w:bottom w:val="single" w:sz="8" w:space="0" w:color="FF79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900" w:themeColor="accent1"/>
          <w:left w:val="nil"/>
          <w:bottom w:val="single" w:sz="8" w:space="0" w:color="FF79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DC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DC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A26EF"/>
    <w:pPr>
      <w:spacing w:after="0" w:line="240" w:lineRule="auto"/>
    </w:pPr>
    <w:rPr>
      <w:color w:val="1C90C8" w:themeColor="accent2" w:themeShade="BF"/>
    </w:rPr>
    <w:tblPr>
      <w:tblStyleRowBandSize w:val="1"/>
      <w:tblStyleColBandSize w:val="1"/>
      <w:tblBorders>
        <w:top w:val="single" w:sz="8" w:space="0" w:color="4BB4E6" w:themeColor="accent2"/>
        <w:bottom w:val="single" w:sz="8" w:space="0" w:color="4BB4E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B4E6" w:themeColor="accent2"/>
          <w:left w:val="nil"/>
          <w:bottom w:val="single" w:sz="8" w:space="0" w:color="4BB4E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B4E6" w:themeColor="accent2"/>
          <w:left w:val="nil"/>
          <w:bottom w:val="single" w:sz="8" w:space="0" w:color="4BB4E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F8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A26EF"/>
    <w:pPr>
      <w:spacing w:after="0" w:line="240" w:lineRule="auto"/>
    </w:pPr>
    <w:rPr>
      <w:color w:val="369364" w:themeColor="accent3" w:themeShade="BF"/>
    </w:rPr>
    <w:tblPr>
      <w:tblStyleRowBandSize w:val="1"/>
      <w:tblStyleColBandSize w:val="1"/>
      <w:tblBorders>
        <w:top w:val="single" w:sz="8" w:space="0" w:color="50BE87" w:themeColor="accent3"/>
        <w:bottom w:val="single" w:sz="8" w:space="0" w:color="50BE8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BE87" w:themeColor="accent3"/>
          <w:left w:val="nil"/>
          <w:bottom w:val="single" w:sz="8" w:space="0" w:color="50BE8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0BE87" w:themeColor="accent3"/>
          <w:left w:val="nil"/>
          <w:bottom w:val="single" w:sz="8" w:space="0" w:color="50BE8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EFE1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A26EF"/>
    <w:pPr>
      <w:spacing w:after="0" w:line="240" w:lineRule="auto"/>
    </w:pPr>
    <w:rPr>
      <w:color w:val="FF46C1" w:themeColor="accent4" w:themeShade="BF"/>
    </w:rPr>
    <w:tblPr>
      <w:tblStyleRowBandSize w:val="1"/>
      <w:tblStyleColBandSize w:val="1"/>
      <w:tblBorders>
        <w:top w:val="single" w:sz="8" w:space="0" w:color="FFB4E6" w:themeColor="accent4"/>
        <w:bottom w:val="single" w:sz="8" w:space="0" w:color="FFB4E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4E6" w:themeColor="accent4"/>
          <w:left w:val="nil"/>
          <w:bottom w:val="single" w:sz="8" w:space="0" w:color="FFB4E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B4E6" w:themeColor="accent4"/>
          <w:left w:val="nil"/>
          <w:bottom w:val="single" w:sz="8" w:space="0" w:color="FFB4E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F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CF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A26EF"/>
    <w:pPr>
      <w:spacing w:after="0" w:line="240" w:lineRule="auto"/>
    </w:pPr>
    <w:rPr>
      <w:color w:val="7842C2" w:themeColor="accent5" w:themeShade="BF"/>
    </w:rPr>
    <w:tblPr>
      <w:tblStyleRowBandSize w:val="1"/>
      <w:tblStyleColBandSize w:val="1"/>
      <w:tblBorders>
        <w:top w:val="single" w:sz="8" w:space="0" w:color="A885D8" w:themeColor="accent5"/>
        <w:bottom w:val="single" w:sz="8" w:space="0" w:color="A885D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885D8" w:themeColor="accent5"/>
          <w:left w:val="nil"/>
          <w:bottom w:val="single" w:sz="8" w:space="0" w:color="A885D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885D8" w:themeColor="accent5"/>
          <w:left w:val="nil"/>
          <w:bottom w:val="single" w:sz="8" w:space="0" w:color="A885D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0F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0F5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A26EF"/>
    <w:pPr>
      <w:spacing w:after="0" w:line="240" w:lineRule="auto"/>
    </w:pPr>
    <w:rPr>
      <w:color w:val="BF9D00" w:themeColor="accent6" w:themeShade="BF"/>
    </w:rPr>
    <w:tblPr>
      <w:tblStyleRowBandSize w:val="1"/>
      <w:tblStyleColBandSize w:val="1"/>
      <w:tblBorders>
        <w:top w:val="single" w:sz="8" w:space="0" w:color="FFD200" w:themeColor="accent6"/>
        <w:bottom w:val="single" w:sz="8" w:space="0" w:color="FFD2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200" w:themeColor="accent6"/>
          <w:left w:val="nil"/>
          <w:bottom w:val="single" w:sz="8" w:space="0" w:color="FFD2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200" w:themeColor="accent6"/>
          <w:left w:val="nil"/>
          <w:bottom w:val="single" w:sz="8" w:space="0" w:color="FFD2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3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3C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0A26EF"/>
    <w:rPr>
      <w:lang w:val="fr-FR"/>
    </w:rPr>
  </w:style>
  <w:style w:type="paragraph" w:styleId="List">
    <w:name w:val="List"/>
    <w:basedOn w:val="Normal"/>
    <w:uiPriority w:val="99"/>
    <w:semiHidden/>
    <w:rsid w:val="000A26E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A26E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A26E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A26E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A26EF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0A26EF"/>
    <w:pPr>
      <w:numPr>
        <w:numId w:val="7"/>
      </w:numPr>
      <w:contextualSpacing/>
    </w:pPr>
  </w:style>
  <w:style w:type="paragraph" w:styleId="ListBullet3">
    <w:name w:val="List Bullet 3"/>
    <w:basedOn w:val="Normal"/>
    <w:uiPriority w:val="99"/>
    <w:semiHidden/>
    <w:rsid w:val="000A26EF"/>
    <w:pPr>
      <w:numPr>
        <w:numId w:val="8"/>
      </w:numPr>
      <w:contextualSpacing/>
    </w:pPr>
  </w:style>
  <w:style w:type="paragraph" w:styleId="ListBullet4">
    <w:name w:val="List Bullet 4"/>
    <w:basedOn w:val="Normal"/>
    <w:uiPriority w:val="99"/>
    <w:semiHidden/>
    <w:rsid w:val="000A26EF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semiHidden/>
    <w:rsid w:val="000A26EF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semiHidden/>
    <w:rsid w:val="000A26EF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0A26EF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0A26EF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0A26EF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0A26EF"/>
    <w:pPr>
      <w:ind w:left="1415"/>
      <w:contextualSpacing/>
    </w:pPr>
  </w:style>
  <w:style w:type="paragraph" w:styleId="ListNumber2">
    <w:name w:val="List Number 2"/>
    <w:basedOn w:val="Normal"/>
    <w:uiPriority w:val="99"/>
    <w:semiHidden/>
    <w:rsid w:val="000A26EF"/>
    <w:pPr>
      <w:numPr>
        <w:numId w:val="11"/>
      </w:numPr>
      <w:contextualSpacing/>
    </w:pPr>
  </w:style>
  <w:style w:type="paragraph" w:styleId="ListNumber3">
    <w:name w:val="List Number 3"/>
    <w:basedOn w:val="Normal"/>
    <w:uiPriority w:val="99"/>
    <w:semiHidden/>
    <w:rsid w:val="000A26EF"/>
    <w:pPr>
      <w:numPr>
        <w:numId w:val="12"/>
      </w:numPr>
      <w:contextualSpacing/>
    </w:pPr>
  </w:style>
  <w:style w:type="paragraph" w:styleId="ListNumber4">
    <w:name w:val="List Number 4"/>
    <w:basedOn w:val="Normal"/>
    <w:uiPriority w:val="99"/>
    <w:semiHidden/>
    <w:rsid w:val="000A26EF"/>
    <w:pPr>
      <w:numPr>
        <w:numId w:val="13"/>
      </w:numPr>
      <w:contextualSpacing/>
    </w:pPr>
  </w:style>
  <w:style w:type="paragraph" w:styleId="ListNumber5">
    <w:name w:val="List Number 5"/>
    <w:basedOn w:val="Normal"/>
    <w:uiPriority w:val="99"/>
    <w:semiHidden/>
    <w:rsid w:val="000A26EF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59"/>
    <w:qFormat/>
    <w:rsid w:val="000A26EF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E6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E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C" w:themeFill="accent1" w:themeFillTint="33"/>
      </w:tcPr>
    </w:tblStylePr>
    <w:tblStylePr w:type="band1Horz">
      <w:tblPr/>
      <w:tcPr>
        <w:shd w:val="clear" w:color="auto" w:fill="FFE4CC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1F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1F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A" w:themeFill="accent2" w:themeFillTint="33"/>
      </w:tcPr>
    </w:tblStylePr>
    <w:tblStylePr w:type="band1Horz">
      <w:tblPr/>
      <w:tcPr>
        <w:shd w:val="clear" w:color="auto" w:fill="DBEFFA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6D8B6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6D8B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E6" w:themeFill="accent3" w:themeFillTint="33"/>
      </w:tcPr>
    </w:tblStylePr>
    <w:tblStylePr w:type="band1Horz">
      <w:tblPr/>
      <w:tcPr>
        <w:shd w:val="clear" w:color="auto" w:fill="DCF2E6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2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2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FA" w:themeFill="accent4" w:themeFillTint="33"/>
      </w:tcPr>
    </w:tblStylePr>
    <w:tblStylePr w:type="band1Horz">
      <w:tblPr/>
      <w:tcPr>
        <w:shd w:val="clear" w:color="auto" w:fill="FFF0F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AB5E7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AB5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6F7" w:themeFill="accent5" w:themeFillTint="33"/>
      </w:tcPr>
    </w:tblStylePr>
    <w:tblStylePr w:type="band1Horz">
      <w:tblPr/>
      <w:tcPr>
        <w:shd w:val="clear" w:color="auto" w:fill="EDE6F7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A26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4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4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CC" w:themeFill="accent6" w:themeFillTint="33"/>
      </w:tcPr>
    </w:tblStylePr>
    <w:tblStylePr w:type="band1Horz">
      <w:tblPr/>
      <w:tcPr>
        <w:shd w:val="clear" w:color="auto" w:fill="FFF6CC" w:themeFill="accent6" w:themeFillTint="33"/>
      </w:tcPr>
    </w:tblStylePr>
  </w:style>
  <w:style w:type="table" w:styleId="ListTable2">
    <w:name w:val="List Table 2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AE66" w:themeColor="accent1" w:themeTint="99"/>
        <w:bottom w:val="single" w:sz="4" w:space="0" w:color="FFAE66" w:themeColor="accent1" w:themeTint="99"/>
        <w:insideH w:val="single" w:sz="4" w:space="0" w:color="FFAE6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C" w:themeFill="accent1" w:themeFillTint="33"/>
      </w:tcPr>
    </w:tblStylePr>
    <w:tblStylePr w:type="band1Horz">
      <w:tblPr/>
      <w:tcPr>
        <w:shd w:val="clear" w:color="auto" w:fill="FFE4CC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93D1F0" w:themeColor="accent2" w:themeTint="99"/>
        <w:bottom w:val="single" w:sz="4" w:space="0" w:color="93D1F0" w:themeColor="accent2" w:themeTint="99"/>
        <w:insideH w:val="single" w:sz="4" w:space="0" w:color="93D1F0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A" w:themeFill="accent2" w:themeFillTint="33"/>
      </w:tcPr>
    </w:tblStylePr>
    <w:tblStylePr w:type="band1Horz">
      <w:tblPr/>
      <w:tcPr>
        <w:shd w:val="clear" w:color="auto" w:fill="DBEFFA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96D8B6" w:themeColor="accent3" w:themeTint="99"/>
        <w:bottom w:val="single" w:sz="4" w:space="0" w:color="96D8B6" w:themeColor="accent3" w:themeTint="99"/>
        <w:insideH w:val="single" w:sz="4" w:space="0" w:color="96D8B6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E6" w:themeFill="accent3" w:themeFillTint="33"/>
      </w:tcPr>
    </w:tblStylePr>
    <w:tblStylePr w:type="band1Horz">
      <w:tblPr/>
      <w:tcPr>
        <w:shd w:val="clear" w:color="auto" w:fill="DCF2E6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D2F0" w:themeColor="accent4" w:themeTint="99"/>
        <w:bottom w:val="single" w:sz="4" w:space="0" w:color="FFD2F0" w:themeColor="accent4" w:themeTint="99"/>
        <w:insideH w:val="single" w:sz="4" w:space="0" w:color="FFD2F0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FA" w:themeFill="accent4" w:themeFillTint="33"/>
      </w:tcPr>
    </w:tblStylePr>
    <w:tblStylePr w:type="band1Horz">
      <w:tblPr/>
      <w:tcPr>
        <w:shd w:val="clear" w:color="auto" w:fill="FFF0F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CAB5E7" w:themeColor="accent5" w:themeTint="99"/>
        <w:bottom w:val="single" w:sz="4" w:space="0" w:color="CAB5E7" w:themeColor="accent5" w:themeTint="99"/>
        <w:insideH w:val="single" w:sz="4" w:space="0" w:color="CAB5E7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6F7" w:themeFill="accent5" w:themeFillTint="33"/>
      </w:tcPr>
    </w:tblStylePr>
    <w:tblStylePr w:type="band1Horz">
      <w:tblPr/>
      <w:tcPr>
        <w:shd w:val="clear" w:color="auto" w:fill="EDE6F7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E466" w:themeColor="accent6" w:themeTint="99"/>
        <w:bottom w:val="single" w:sz="4" w:space="0" w:color="FFE466" w:themeColor="accent6" w:themeTint="99"/>
        <w:insideH w:val="single" w:sz="4" w:space="0" w:color="FFE4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CC" w:themeFill="accent6" w:themeFillTint="33"/>
      </w:tcPr>
    </w:tblStylePr>
    <w:tblStylePr w:type="band1Horz">
      <w:tblPr/>
      <w:tcPr>
        <w:shd w:val="clear" w:color="auto" w:fill="FFF6CC" w:themeFill="accent6" w:themeFillTint="33"/>
      </w:tcPr>
    </w:tblStylePr>
  </w:style>
  <w:style w:type="table" w:styleId="ListTable3">
    <w:name w:val="List Table 3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7900" w:themeColor="accent1"/>
        <w:left w:val="single" w:sz="4" w:space="0" w:color="FF7900" w:themeColor="accent1"/>
        <w:bottom w:val="single" w:sz="4" w:space="0" w:color="FF7900" w:themeColor="accent1"/>
        <w:right w:val="single" w:sz="4" w:space="0" w:color="FF79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900" w:themeFill="accent1"/>
      </w:tcPr>
    </w:tblStylePr>
    <w:tblStylePr w:type="lastRow">
      <w:rPr>
        <w:b/>
        <w:bCs/>
      </w:rPr>
      <w:tblPr/>
      <w:tcPr>
        <w:tcBorders>
          <w:top w:val="double" w:sz="4" w:space="0" w:color="FF79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900" w:themeColor="accent1"/>
          <w:right w:val="single" w:sz="4" w:space="0" w:color="FF7900" w:themeColor="accent1"/>
        </w:tcBorders>
      </w:tcPr>
    </w:tblStylePr>
    <w:tblStylePr w:type="band1Horz">
      <w:tblPr/>
      <w:tcPr>
        <w:tcBorders>
          <w:top w:val="single" w:sz="4" w:space="0" w:color="FF7900" w:themeColor="accent1"/>
          <w:bottom w:val="single" w:sz="4" w:space="0" w:color="FF79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900" w:themeColor="accent1"/>
          <w:left w:val="nil"/>
        </w:tcBorders>
      </w:tcPr>
    </w:tblStylePr>
    <w:tblStylePr w:type="swCell">
      <w:tblPr/>
      <w:tcPr>
        <w:tcBorders>
          <w:top w:val="double" w:sz="4" w:space="0" w:color="FF7900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4BB4E6" w:themeColor="accent2"/>
        <w:left w:val="single" w:sz="4" w:space="0" w:color="4BB4E6" w:themeColor="accent2"/>
        <w:bottom w:val="single" w:sz="4" w:space="0" w:color="4BB4E6" w:themeColor="accent2"/>
        <w:right w:val="single" w:sz="4" w:space="0" w:color="4BB4E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B4E6" w:themeFill="accent2"/>
      </w:tcPr>
    </w:tblStylePr>
    <w:tblStylePr w:type="lastRow">
      <w:rPr>
        <w:b/>
        <w:bCs/>
      </w:rPr>
      <w:tblPr/>
      <w:tcPr>
        <w:tcBorders>
          <w:top w:val="double" w:sz="4" w:space="0" w:color="4BB4E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B4E6" w:themeColor="accent2"/>
          <w:right w:val="single" w:sz="4" w:space="0" w:color="4BB4E6" w:themeColor="accent2"/>
        </w:tcBorders>
      </w:tcPr>
    </w:tblStylePr>
    <w:tblStylePr w:type="band1Horz">
      <w:tblPr/>
      <w:tcPr>
        <w:tcBorders>
          <w:top w:val="single" w:sz="4" w:space="0" w:color="4BB4E6" w:themeColor="accent2"/>
          <w:bottom w:val="single" w:sz="4" w:space="0" w:color="4BB4E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B4E6" w:themeColor="accent2"/>
          <w:left w:val="nil"/>
        </w:tcBorders>
      </w:tcPr>
    </w:tblStylePr>
    <w:tblStylePr w:type="swCell">
      <w:tblPr/>
      <w:tcPr>
        <w:tcBorders>
          <w:top w:val="double" w:sz="4" w:space="0" w:color="4BB4E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50BE87" w:themeColor="accent3"/>
        <w:left w:val="single" w:sz="4" w:space="0" w:color="50BE87" w:themeColor="accent3"/>
        <w:bottom w:val="single" w:sz="4" w:space="0" w:color="50BE87" w:themeColor="accent3"/>
        <w:right w:val="single" w:sz="4" w:space="0" w:color="50BE8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0BE87" w:themeFill="accent3"/>
      </w:tcPr>
    </w:tblStylePr>
    <w:tblStylePr w:type="lastRow">
      <w:rPr>
        <w:b/>
        <w:bCs/>
      </w:rPr>
      <w:tblPr/>
      <w:tcPr>
        <w:tcBorders>
          <w:top w:val="double" w:sz="4" w:space="0" w:color="50BE8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0BE87" w:themeColor="accent3"/>
          <w:right w:val="single" w:sz="4" w:space="0" w:color="50BE87" w:themeColor="accent3"/>
        </w:tcBorders>
      </w:tcPr>
    </w:tblStylePr>
    <w:tblStylePr w:type="band1Horz">
      <w:tblPr/>
      <w:tcPr>
        <w:tcBorders>
          <w:top w:val="single" w:sz="4" w:space="0" w:color="50BE87" w:themeColor="accent3"/>
          <w:bottom w:val="single" w:sz="4" w:space="0" w:color="50BE8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0BE87" w:themeColor="accent3"/>
          <w:left w:val="nil"/>
        </w:tcBorders>
      </w:tcPr>
    </w:tblStylePr>
    <w:tblStylePr w:type="swCell">
      <w:tblPr/>
      <w:tcPr>
        <w:tcBorders>
          <w:top w:val="double" w:sz="4" w:space="0" w:color="50BE87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B4E6" w:themeColor="accent4"/>
        <w:left w:val="single" w:sz="4" w:space="0" w:color="FFB4E6" w:themeColor="accent4"/>
        <w:bottom w:val="single" w:sz="4" w:space="0" w:color="FFB4E6" w:themeColor="accent4"/>
        <w:right w:val="single" w:sz="4" w:space="0" w:color="FFB4E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B4E6" w:themeFill="accent4"/>
      </w:tcPr>
    </w:tblStylePr>
    <w:tblStylePr w:type="lastRow">
      <w:rPr>
        <w:b/>
        <w:bCs/>
      </w:rPr>
      <w:tblPr/>
      <w:tcPr>
        <w:tcBorders>
          <w:top w:val="double" w:sz="4" w:space="0" w:color="FFB4E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B4E6" w:themeColor="accent4"/>
          <w:right w:val="single" w:sz="4" w:space="0" w:color="FFB4E6" w:themeColor="accent4"/>
        </w:tcBorders>
      </w:tcPr>
    </w:tblStylePr>
    <w:tblStylePr w:type="band1Horz">
      <w:tblPr/>
      <w:tcPr>
        <w:tcBorders>
          <w:top w:val="single" w:sz="4" w:space="0" w:color="FFB4E6" w:themeColor="accent4"/>
          <w:bottom w:val="single" w:sz="4" w:space="0" w:color="FFB4E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B4E6" w:themeColor="accent4"/>
          <w:left w:val="nil"/>
        </w:tcBorders>
      </w:tcPr>
    </w:tblStylePr>
    <w:tblStylePr w:type="swCell">
      <w:tblPr/>
      <w:tcPr>
        <w:tcBorders>
          <w:top w:val="double" w:sz="4" w:space="0" w:color="FFB4E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A885D8" w:themeColor="accent5"/>
        <w:left w:val="single" w:sz="4" w:space="0" w:color="A885D8" w:themeColor="accent5"/>
        <w:bottom w:val="single" w:sz="4" w:space="0" w:color="A885D8" w:themeColor="accent5"/>
        <w:right w:val="single" w:sz="4" w:space="0" w:color="A885D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885D8" w:themeFill="accent5"/>
      </w:tcPr>
    </w:tblStylePr>
    <w:tblStylePr w:type="lastRow">
      <w:rPr>
        <w:b/>
        <w:bCs/>
      </w:rPr>
      <w:tblPr/>
      <w:tcPr>
        <w:tcBorders>
          <w:top w:val="double" w:sz="4" w:space="0" w:color="A885D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885D8" w:themeColor="accent5"/>
          <w:right w:val="single" w:sz="4" w:space="0" w:color="A885D8" w:themeColor="accent5"/>
        </w:tcBorders>
      </w:tcPr>
    </w:tblStylePr>
    <w:tblStylePr w:type="band1Horz">
      <w:tblPr/>
      <w:tcPr>
        <w:tcBorders>
          <w:top w:val="single" w:sz="4" w:space="0" w:color="A885D8" w:themeColor="accent5"/>
          <w:bottom w:val="single" w:sz="4" w:space="0" w:color="A885D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885D8" w:themeColor="accent5"/>
          <w:left w:val="nil"/>
        </w:tcBorders>
      </w:tcPr>
    </w:tblStylePr>
    <w:tblStylePr w:type="swCell">
      <w:tblPr/>
      <w:tcPr>
        <w:tcBorders>
          <w:top w:val="double" w:sz="4" w:space="0" w:color="A885D8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D200" w:themeColor="accent6"/>
        <w:left w:val="single" w:sz="4" w:space="0" w:color="FFD200" w:themeColor="accent6"/>
        <w:bottom w:val="single" w:sz="4" w:space="0" w:color="FFD200" w:themeColor="accent6"/>
        <w:right w:val="single" w:sz="4" w:space="0" w:color="FFD2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200" w:themeFill="accent6"/>
      </w:tcPr>
    </w:tblStylePr>
    <w:tblStylePr w:type="lastRow">
      <w:rPr>
        <w:b/>
        <w:bCs/>
      </w:rPr>
      <w:tblPr/>
      <w:tcPr>
        <w:tcBorders>
          <w:top w:val="double" w:sz="4" w:space="0" w:color="FFD2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200" w:themeColor="accent6"/>
          <w:right w:val="single" w:sz="4" w:space="0" w:color="FFD200" w:themeColor="accent6"/>
        </w:tcBorders>
      </w:tcPr>
    </w:tblStylePr>
    <w:tblStylePr w:type="band1Horz">
      <w:tblPr/>
      <w:tcPr>
        <w:tcBorders>
          <w:top w:val="single" w:sz="4" w:space="0" w:color="FFD200" w:themeColor="accent6"/>
          <w:bottom w:val="single" w:sz="4" w:space="0" w:color="FFD2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200" w:themeColor="accent6"/>
          <w:left w:val="nil"/>
        </w:tcBorders>
      </w:tcPr>
    </w:tblStylePr>
    <w:tblStylePr w:type="swCell">
      <w:tblPr/>
      <w:tcPr>
        <w:tcBorders>
          <w:top w:val="double" w:sz="4" w:space="0" w:color="FFD200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AE66" w:themeColor="accent1" w:themeTint="99"/>
        <w:left w:val="single" w:sz="4" w:space="0" w:color="FFAE66" w:themeColor="accent1" w:themeTint="99"/>
        <w:bottom w:val="single" w:sz="4" w:space="0" w:color="FFAE66" w:themeColor="accent1" w:themeTint="99"/>
        <w:right w:val="single" w:sz="4" w:space="0" w:color="FFAE66" w:themeColor="accent1" w:themeTint="99"/>
        <w:insideH w:val="single" w:sz="4" w:space="0" w:color="FFAE6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900" w:themeColor="accent1"/>
          <w:left w:val="single" w:sz="4" w:space="0" w:color="FF7900" w:themeColor="accent1"/>
          <w:bottom w:val="single" w:sz="4" w:space="0" w:color="FF7900" w:themeColor="accent1"/>
          <w:right w:val="single" w:sz="4" w:space="0" w:color="FF7900" w:themeColor="accent1"/>
          <w:insideH w:val="nil"/>
        </w:tcBorders>
        <w:shd w:val="clear" w:color="auto" w:fill="FF7900" w:themeFill="accent1"/>
      </w:tcPr>
    </w:tblStylePr>
    <w:tblStylePr w:type="lastRow">
      <w:rPr>
        <w:b/>
        <w:bCs/>
      </w:rPr>
      <w:tblPr/>
      <w:tcPr>
        <w:tcBorders>
          <w:top w:val="double" w:sz="4" w:space="0" w:color="FFAE6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C" w:themeFill="accent1" w:themeFillTint="33"/>
      </w:tcPr>
    </w:tblStylePr>
    <w:tblStylePr w:type="band1Horz">
      <w:tblPr/>
      <w:tcPr>
        <w:shd w:val="clear" w:color="auto" w:fill="FFE4CC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93D1F0" w:themeColor="accent2" w:themeTint="99"/>
        <w:left w:val="single" w:sz="4" w:space="0" w:color="93D1F0" w:themeColor="accent2" w:themeTint="99"/>
        <w:bottom w:val="single" w:sz="4" w:space="0" w:color="93D1F0" w:themeColor="accent2" w:themeTint="99"/>
        <w:right w:val="single" w:sz="4" w:space="0" w:color="93D1F0" w:themeColor="accent2" w:themeTint="99"/>
        <w:insideH w:val="single" w:sz="4" w:space="0" w:color="93D1F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B4E6" w:themeColor="accent2"/>
          <w:left w:val="single" w:sz="4" w:space="0" w:color="4BB4E6" w:themeColor="accent2"/>
          <w:bottom w:val="single" w:sz="4" w:space="0" w:color="4BB4E6" w:themeColor="accent2"/>
          <w:right w:val="single" w:sz="4" w:space="0" w:color="4BB4E6" w:themeColor="accent2"/>
          <w:insideH w:val="nil"/>
        </w:tcBorders>
        <w:shd w:val="clear" w:color="auto" w:fill="4BB4E6" w:themeFill="accent2"/>
      </w:tcPr>
    </w:tblStylePr>
    <w:tblStylePr w:type="lastRow">
      <w:rPr>
        <w:b/>
        <w:bCs/>
      </w:rPr>
      <w:tblPr/>
      <w:tcPr>
        <w:tcBorders>
          <w:top w:val="double" w:sz="4" w:space="0" w:color="93D1F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A" w:themeFill="accent2" w:themeFillTint="33"/>
      </w:tcPr>
    </w:tblStylePr>
    <w:tblStylePr w:type="band1Horz">
      <w:tblPr/>
      <w:tcPr>
        <w:shd w:val="clear" w:color="auto" w:fill="DBEFFA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96D8B6" w:themeColor="accent3" w:themeTint="99"/>
        <w:left w:val="single" w:sz="4" w:space="0" w:color="96D8B6" w:themeColor="accent3" w:themeTint="99"/>
        <w:bottom w:val="single" w:sz="4" w:space="0" w:color="96D8B6" w:themeColor="accent3" w:themeTint="99"/>
        <w:right w:val="single" w:sz="4" w:space="0" w:color="96D8B6" w:themeColor="accent3" w:themeTint="99"/>
        <w:insideH w:val="single" w:sz="4" w:space="0" w:color="96D8B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0BE87" w:themeColor="accent3"/>
          <w:left w:val="single" w:sz="4" w:space="0" w:color="50BE87" w:themeColor="accent3"/>
          <w:bottom w:val="single" w:sz="4" w:space="0" w:color="50BE87" w:themeColor="accent3"/>
          <w:right w:val="single" w:sz="4" w:space="0" w:color="50BE87" w:themeColor="accent3"/>
          <w:insideH w:val="nil"/>
        </w:tcBorders>
        <w:shd w:val="clear" w:color="auto" w:fill="50BE87" w:themeFill="accent3"/>
      </w:tcPr>
    </w:tblStylePr>
    <w:tblStylePr w:type="lastRow">
      <w:rPr>
        <w:b/>
        <w:bCs/>
      </w:rPr>
      <w:tblPr/>
      <w:tcPr>
        <w:tcBorders>
          <w:top w:val="double" w:sz="4" w:space="0" w:color="96D8B6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E6" w:themeFill="accent3" w:themeFillTint="33"/>
      </w:tcPr>
    </w:tblStylePr>
    <w:tblStylePr w:type="band1Horz">
      <w:tblPr/>
      <w:tcPr>
        <w:shd w:val="clear" w:color="auto" w:fill="DCF2E6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D2F0" w:themeColor="accent4" w:themeTint="99"/>
        <w:left w:val="single" w:sz="4" w:space="0" w:color="FFD2F0" w:themeColor="accent4" w:themeTint="99"/>
        <w:bottom w:val="single" w:sz="4" w:space="0" w:color="FFD2F0" w:themeColor="accent4" w:themeTint="99"/>
        <w:right w:val="single" w:sz="4" w:space="0" w:color="FFD2F0" w:themeColor="accent4" w:themeTint="99"/>
        <w:insideH w:val="single" w:sz="4" w:space="0" w:color="FFD2F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B4E6" w:themeColor="accent4"/>
          <w:left w:val="single" w:sz="4" w:space="0" w:color="FFB4E6" w:themeColor="accent4"/>
          <w:bottom w:val="single" w:sz="4" w:space="0" w:color="FFB4E6" w:themeColor="accent4"/>
          <w:right w:val="single" w:sz="4" w:space="0" w:color="FFB4E6" w:themeColor="accent4"/>
          <w:insideH w:val="nil"/>
        </w:tcBorders>
        <w:shd w:val="clear" w:color="auto" w:fill="FFB4E6" w:themeFill="accent4"/>
      </w:tcPr>
    </w:tblStylePr>
    <w:tblStylePr w:type="lastRow">
      <w:rPr>
        <w:b/>
        <w:bCs/>
      </w:rPr>
      <w:tblPr/>
      <w:tcPr>
        <w:tcBorders>
          <w:top w:val="double" w:sz="4" w:space="0" w:color="FFD2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FA" w:themeFill="accent4" w:themeFillTint="33"/>
      </w:tcPr>
    </w:tblStylePr>
    <w:tblStylePr w:type="band1Horz">
      <w:tblPr/>
      <w:tcPr>
        <w:shd w:val="clear" w:color="auto" w:fill="FFF0F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CAB5E7" w:themeColor="accent5" w:themeTint="99"/>
        <w:left w:val="single" w:sz="4" w:space="0" w:color="CAB5E7" w:themeColor="accent5" w:themeTint="99"/>
        <w:bottom w:val="single" w:sz="4" w:space="0" w:color="CAB5E7" w:themeColor="accent5" w:themeTint="99"/>
        <w:right w:val="single" w:sz="4" w:space="0" w:color="CAB5E7" w:themeColor="accent5" w:themeTint="99"/>
        <w:insideH w:val="single" w:sz="4" w:space="0" w:color="CAB5E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885D8" w:themeColor="accent5"/>
          <w:left w:val="single" w:sz="4" w:space="0" w:color="A885D8" w:themeColor="accent5"/>
          <w:bottom w:val="single" w:sz="4" w:space="0" w:color="A885D8" w:themeColor="accent5"/>
          <w:right w:val="single" w:sz="4" w:space="0" w:color="A885D8" w:themeColor="accent5"/>
          <w:insideH w:val="nil"/>
        </w:tcBorders>
        <w:shd w:val="clear" w:color="auto" w:fill="A885D8" w:themeFill="accent5"/>
      </w:tcPr>
    </w:tblStylePr>
    <w:tblStylePr w:type="lastRow">
      <w:rPr>
        <w:b/>
        <w:bCs/>
      </w:rPr>
      <w:tblPr/>
      <w:tcPr>
        <w:tcBorders>
          <w:top w:val="double" w:sz="4" w:space="0" w:color="CAB5E7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6F7" w:themeFill="accent5" w:themeFillTint="33"/>
      </w:tcPr>
    </w:tblStylePr>
    <w:tblStylePr w:type="band1Horz">
      <w:tblPr/>
      <w:tcPr>
        <w:shd w:val="clear" w:color="auto" w:fill="EDE6F7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FFE466" w:themeColor="accent6" w:themeTint="99"/>
        <w:left w:val="single" w:sz="4" w:space="0" w:color="FFE466" w:themeColor="accent6" w:themeTint="99"/>
        <w:bottom w:val="single" w:sz="4" w:space="0" w:color="FFE466" w:themeColor="accent6" w:themeTint="99"/>
        <w:right w:val="single" w:sz="4" w:space="0" w:color="FFE466" w:themeColor="accent6" w:themeTint="99"/>
        <w:insideH w:val="single" w:sz="4" w:space="0" w:color="FFE4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200" w:themeColor="accent6"/>
          <w:left w:val="single" w:sz="4" w:space="0" w:color="FFD200" w:themeColor="accent6"/>
          <w:bottom w:val="single" w:sz="4" w:space="0" w:color="FFD200" w:themeColor="accent6"/>
          <w:right w:val="single" w:sz="4" w:space="0" w:color="FFD200" w:themeColor="accent6"/>
          <w:insideH w:val="nil"/>
        </w:tcBorders>
        <w:shd w:val="clear" w:color="auto" w:fill="FFD200" w:themeFill="accent6"/>
      </w:tcPr>
    </w:tblStylePr>
    <w:tblStylePr w:type="lastRow">
      <w:rPr>
        <w:b/>
        <w:bCs/>
      </w:rPr>
      <w:tblPr/>
      <w:tcPr>
        <w:tcBorders>
          <w:top w:val="double" w:sz="4" w:space="0" w:color="FFE4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CC" w:themeFill="accent6" w:themeFillTint="33"/>
      </w:tcPr>
    </w:tblStylePr>
    <w:tblStylePr w:type="band1Horz">
      <w:tblPr/>
      <w:tcPr>
        <w:shd w:val="clear" w:color="auto" w:fill="FFF6C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900" w:themeColor="accent1"/>
        <w:left w:val="single" w:sz="24" w:space="0" w:color="FF7900" w:themeColor="accent1"/>
        <w:bottom w:val="single" w:sz="24" w:space="0" w:color="FF7900" w:themeColor="accent1"/>
        <w:right w:val="single" w:sz="24" w:space="0" w:color="FF7900" w:themeColor="accent1"/>
      </w:tblBorders>
    </w:tblPr>
    <w:tcPr>
      <w:shd w:val="clear" w:color="auto" w:fill="FF79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B4E6" w:themeColor="accent2"/>
        <w:left w:val="single" w:sz="24" w:space="0" w:color="4BB4E6" w:themeColor="accent2"/>
        <w:bottom w:val="single" w:sz="24" w:space="0" w:color="4BB4E6" w:themeColor="accent2"/>
        <w:right w:val="single" w:sz="24" w:space="0" w:color="4BB4E6" w:themeColor="accent2"/>
      </w:tblBorders>
    </w:tblPr>
    <w:tcPr>
      <w:shd w:val="clear" w:color="auto" w:fill="4BB4E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0BE87" w:themeColor="accent3"/>
        <w:left w:val="single" w:sz="24" w:space="0" w:color="50BE87" w:themeColor="accent3"/>
        <w:bottom w:val="single" w:sz="24" w:space="0" w:color="50BE87" w:themeColor="accent3"/>
        <w:right w:val="single" w:sz="24" w:space="0" w:color="50BE87" w:themeColor="accent3"/>
      </w:tblBorders>
    </w:tblPr>
    <w:tcPr>
      <w:shd w:val="clear" w:color="auto" w:fill="50BE8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B4E6" w:themeColor="accent4"/>
        <w:left w:val="single" w:sz="24" w:space="0" w:color="FFB4E6" w:themeColor="accent4"/>
        <w:bottom w:val="single" w:sz="24" w:space="0" w:color="FFB4E6" w:themeColor="accent4"/>
        <w:right w:val="single" w:sz="24" w:space="0" w:color="FFB4E6" w:themeColor="accent4"/>
      </w:tblBorders>
    </w:tblPr>
    <w:tcPr>
      <w:shd w:val="clear" w:color="auto" w:fill="FFB4E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885D8" w:themeColor="accent5"/>
        <w:left w:val="single" w:sz="24" w:space="0" w:color="A885D8" w:themeColor="accent5"/>
        <w:bottom w:val="single" w:sz="24" w:space="0" w:color="A885D8" w:themeColor="accent5"/>
        <w:right w:val="single" w:sz="24" w:space="0" w:color="A885D8" w:themeColor="accent5"/>
      </w:tblBorders>
    </w:tblPr>
    <w:tcPr>
      <w:shd w:val="clear" w:color="auto" w:fill="A885D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A26E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200" w:themeColor="accent6"/>
        <w:left w:val="single" w:sz="24" w:space="0" w:color="FFD200" w:themeColor="accent6"/>
        <w:bottom w:val="single" w:sz="24" w:space="0" w:color="FFD200" w:themeColor="accent6"/>
        <w:right w:val="single" w:sz="24" w:space="0" w:color="FFD200" w:themeColor="accent6"/>
      </w:tblBorders>
    </w:tblPr>
    <w:tcPr>
      <w:shd w:val="clear" w:color="auto" w:fill="FFD2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A26EF"/>
    <w:pPr>
      <w:spacing w:after="0" w:line="240" w:lineRule="auto"/>
    </w:pPr>
    <w:rPr>
      <w:color w:val="BF5A00" w:themeColor="accent1" w:themeShade="BF"/>
    </w:rPr>
    <w:tblPr>
      <w:tblStyleRowBandSize w:val="1"/>
      <w:tblStyleColBandSize w:val="1"/>
      <w:tblBorders>
        <w:top w:val="single" w:sz="4" w:space="0" w:color="FF7900" w:themeColor="accent1"/>
        <w:bottom w:val="single" w:sz="4" w:space="0" w:color="FF79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79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79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4CC" w:themeFill="accent1" w:themeFillTint="33"/>
      </w:tcPr>
    </w:tblStylePr>
    <w:tblStylePr w:type="band1Horz">
      <w:tblPr/>
      <w:tcPr>
        <w:shd w:val="clear" w:color="auto" w:fill="FFE4CC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A26EF"/>
    <w:pPr>
      <w:spacing w:after="0" w:line="240" w:lineRule="auto"/>
    </w:pPr>
    <w:rPr>
      <w:color w:val="1C90C8" w:themeColor="accent2" w:themeShade="BF"/>
    </w:rPr>
    <w:tblPr>
      <w:tblStyleRowBandSize w:val="1"/>
      <w:tblStyleColBandSize w:val="1"/>
      <w:tblBorders>
        <w:top w:val="single" w:sz="4" w:space="0" w:color="4BB4E6" w:themeColor="accent2"/>
        <w:bottom w:val="single" w:sz="4" w:space="0" w:color="4BB4E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4BB4E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4B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FFA" w:themeFill="accent2" w:themeFillTint="33"/>
      </w:tcPr>
    </w:tblStylePr>
    <w:tblStylePr w:type="band1Horz">
      <w:tblPr/>
      <w:tcPr>
        <w:shd w:val="clear" w:color="auto" w:fill="DBEFFA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A26EF"/>
    <w:pPr>
      <w:spacing w:after="0" w:line="240" w:lineRule="auto"/>
    </w:pPr>
    <w:rPr>
      <w:color w:val="369364" w:themeColor="accent3" w:themeShade="BF"/>
    </w:rPr>
    <w:tblPr>
      <w:tblStyleRowBandSize w:val="1"/>
      <w:tblStyleColBandSize w:val="1"/>
      <w:tblBorders>
        <w:top w:val="single" w:sz="4" w:space="0" w:color="50BE87" w:themeColor="accent3"/>
        <w:bottom w:val="single" w:sz="4" w:space="0" w:color="50BE8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50BE8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50BE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E6" w:themeFill="accent3" w:themeFillTint="33"/>
      </w:tcPr>
    </w:tblStylePr>
    <w:tblStylePr w:type="band1Horz">
      <w:tblPr/>
      <w:tcPr>
        <w:shd w:val="clear" w:color="auto" w:fill="DCF2E6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A26EF"/>
    <w:pPr>
      <w:spacing w:after="0" w:line="240" w:lineRule="auto"/>
    </w:pPr>
    <w:rPr>
      <w:color w:val="FF46C1" w:themeColor="accent4" w:themeShade="BF"/>
    </w:rPr>
    <w:tblPr>
      <w:tblStyleRowBandSize w:val="1"/>
      <w:tblStyleColBandSize w:val="1"/>
      <w:tblBorders>
        <w:top w:val="single" w:sz="4" w:space="0" w:color="FFB4E6" w:themeColor="accent4"/>
        <w:bottom w:val="single" w:sz="4" w:space="0" w:color="FFB4E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B4E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B4E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0FA" w:themeFill="accent4" w:themeFillTint="33"/>
      </w:tcPr>
    </w:tblStylePr>
    <w:tblStylePr w:type="band1Horz">
      <w:tblPr/>
      <w:tcPr>
        <w:shd w:val="clear" w:color="auto" w:fill="FFF0F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A26EF"/>
    <w:pPr>
      <w:spacing w:after="0" w:line="240" w:lineRule="auto"/>
    </w:pPr>
    <w:rPr>
      <w:color w:val="7842C2" w:themeColor="accent5" w:themeShade="BF"/>
    </w:rPr>
    <w:tblPr>
      <w:tblStyleRowBandSize w:val="1"/>
      <w:tblStyleColBandSize w:val="1"/>
      <w:tblBorders>
        <w:top w:val="single" w:sz="4" w:space="0" w:color="A885D8" w:themeColor="accent5"/>
        <w:bottom w:val="single" w:sz="4" w:space="0" w:color="A885D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885D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885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6F7" w:themeFill="accent5" w:themeFillTint="33"/>
      </w:tcPr>
    </w:tblStylePr>
    <w:tblStylePr w:type="band1Horz">
      <w:tblPr/>
      <w:tcPr>
        <w:shd w:val="clear" w:color="auto" w:fill="EDE6F7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A26EF"/>
    <w:pPr>
      <w:spacing w:after="0" w:line="240" w:lineRule="auto"/>
    </w:pPr>
    <w:rPr>
      <w:color w:val="BF9D00" w:themeColor="accent6" w:themeShade="BF"/>
    </w:rPr>
    <w:tblPr>
      <w:tblStyleRowBandSize w:val="1"/>
      <w:tblStyleColBandSize w:val="1"/>
      <w:tblBorders>
        <w:top w:val="single" w:sz="4" w:space="0" w:color="FFD200" w:themeColor="accent6"/>
        <w:bottom w:val="single" w:sz="4" w:space="0" w:color="FFD2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D2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2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CC" w:themeFill="accent6" w:themeFillTint="33"/>
      </w:tcPr>
    </w:tblStylePr>
    <w:tblStylePr w:type="band1Horz">
      <w:tblPr/>
      <w:tcPr>
        <w:shd w:val="clear" w:color="auto" w:fill="FFF6C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A26EF"/>
    <w:pPr>
      <w:spacing w:after="0" w:line="240" w:lineRule="auto"/>
    </w:pPr>
    <w:rPr>
      <w:color w:val="BF5A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9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9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9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9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E4CC" w:themeFill="accent1" w:themeFillTint="33"/>
      </w:tcPr>
    </w:tblStylePr>
    <w:tblStylePr w:type="band1Horz">
      <w:tblPr/>
      <w:tcPr>
        <w:shd w:val="clear" w:color="auto" w:fill="FFE4C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A26EF"/>
    <w:pPr>
      <w:spacing w:after="0" w:line="240" w:lineRule="auto"/>
    </w:pPr>
    <w:rPr>
      <w:color w:val="1C90C8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B4E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B4E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B4E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B4E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BEFFA" w:themeFill="accent2" w:themeFillTint="33"/>
      </w:tcPr>
    </w:tblStylePr>
    <w:tblStylePr w:type="band1Horz">
      <w:tblPr/>
      <w:tcPr>
        <w:shd w:val="clear" w:color="auto" w:fill="DBEFF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A26EF"/>
    <w:pPr>
      <w:spacing w:after="0" w:line="240" w:lineRule="auto"/>
    </w:pPr>
    <w:rPr>
      <w:color w:val="36936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0BE8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0BE8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0BE8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0BE8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CF2E6" w:themeFill="accent3" w:themeFillTint="33"/>
      </w:tcPr>
    </w:tblStylePr>
    <w:tblStylePr w:type="band1Horz">
      <w:tblPr/>
      <w:tcPr>
        <w:shd w:val="clear" w:color="auto" w:fill="DCF2E6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A26EF"/>
    <w:pPr>
      <w:spacing w:after="0" w:line="240" w:lineRule="auto"/>
    </w:pPr>
    <w:rPr>
      <w:color w:val="FF46C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B4E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B4E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B4E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B4E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0FA" w:themeFill="accent4" w:themeFillTint="33"/>
      </w:tcPr>
    </w:tblStylePr>
    <w:tblStylePr w:type="band1Horz">
      <w:tblPr/>
      <w:tcPr>
        <w:shd w:val="clear" w:color="auto" w:fill="FFF0F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A26EF"/>
    <w:pPr>
      <w:spacing w:after="0" w:line="240" w:lineRule="auto"/>
    </w:pPr>
    <w:rPr>
      <w:color w:val="7842C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885D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885D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885D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885D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DE6F7" w:themeFill="accent5" w:themeFillTint="33"/>
      </w:tcPr>
    </w:tblStylePr>
    <w:tblStylePr w:type="band1Horz">
      <w:tblPr/>
      <w:tcPr>
        <w:shd w:val="clear" w:color="auto" w:fill="EDE6F7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A26EF"/>
    <w:pPr>
      <w:spacing w:after="0" w:line="240" w:lineRule="auto"/>
    </w:pPr>
    <w:rPr>
      <w:color w:val="BF9D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2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2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2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2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6CC" w:themeFill="accent6" w:themeFillTint="33"/>
      </w:tcPr>
    </w:tblStylePr>
    <w:tblStylePr w:type="band1Horz">
      <w:tblPr/>
      <w:tcPr>
        <w:shd w:val="clear" w:color="auto" w:fill="FFF6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0A26E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60" w:lineRule="atLeast"/>
    </w:pPr>
    <w:rPr>
      <w:rFonts w:ascii="Consolas" w:hAnsi="Consolas"/>
      <w:sz w:val="20"/>
      <w:szCs w:val="20"/>
      <w:lang w:val="fr-FR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D3B57"/>
    <w:rPr>
      <w:rFonts w:ascii="Consolas" w:hAnsi="Consolas"/>
      <w:sz w:val="20"/>
      <w:szCs w:val="20"/>
      <w:lang w:val="fr-FR"/>
    </w:rPr>
  </w:style>
  <w:style w:type="table" w:styleId="MediumGrid1">
    <w:name w:val="Medium Grid 1"/>
    <w:basedOn w:val="TableNormal"/>
    <w:uiPriority w:val="67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9A40" w:themeColor="accent1" w:themeTint="BF"/>
        <w:left w:val="single" w:sz="8" w:space="0" w:color="FF9A40" w:themeColor="accent1" w:themeTint="BF"/>
        <w:bottom w:val="single" w:sz="8" w:space="0" w:color="FF9A40" w:themeColor="accent1" w:themeTint="BF"/>
        <w:right w:val="single" w:sz="8" w:space="0" w:color="FF9A40" w:themeColor="accent1" w:themeTint="BF"/>
        <w:insideH w:val="single" w:sz="8" w:space="0" w:color="FF9A40" w:themeColor="accent1" w:themeTint="BF"/>
        <w:insideV w:val="single" w:sz="8" w:space="0" w:color="FF9A40" w:themeColor="accent1" w:themeTint="BF"/>
      </w:tblBorders>
    </w:tblPr>
    <w:tcPr>
      <w:shd w:val="clear" w:color="auto" w:fill="FFDD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A4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C80" w:themeFill="accent1" w:themeFillTint="7F"/>
      </w:tcPr>
    </w:tblStylePr>
    <w:tblStylePr w:type="band1Horz">
      <w:tblPr/>
      <w:tcPr>
        <w:shd w:val="clear" w:color="auto" w:fill="FFBC8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78C6EC" w:themeColor="accent2" w:themeTint="BF"/>
        <w:left w:val="single" w:sz="8" w:space="0" w:color="78C6EC" w:themeColor="accent2" w:themeTint="BF"/>
        <w:bottom w:val="single" w:sz="8" w:space="0" w:color="78C6EC" w:themeColor="accent2" w:themeTint="BF"/>
        <w:right w:val="single" w:sz="8" w:space="0" w:color="78C6EC" w:themeColor="accent2" w:themeTint="BF"/>
        <w:insideH w:val="single" w:sz="8" w:space="0" w:color="78C6EC" w:themeColor="accent2" w:themeTint="BF"/>
        <w:insideV w:val="single" w:sz="8" w:space="0" w:color="78C6EC" w:themeColor="accent2" w:themeTint="BF"/>
      </w:tblBorders>
    </w:tblPr>
    <w:tcPr>
      <w:shd w:val="clear" w:color="auto" w:fill="D2ECF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6E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9F2" w:themeFill="accent2" w:themeFillTint="7F"/>
      </w:tcPr>
    </w:tblStylePr>
    <w:tblStylePr w:type="band1Horz">
      <w:tblPr/>
      <w:tcPr>
        <w:shd w:val="clear" w:color="auto" w:fill="A5D9F2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7BCEA4" w:themeColor="accent3" w:themeTint="BF"/>
        <w:left w:val="single" w:sz="8" w:space="0" w:color="7BCEA4" w:themeColor="accent3" w:themeTint="BF"/>
        <w:bottom w:val="single" w:sz="8" w:space="0" w:color="7BCEA4" w:themeColor="accent3" w:themeTint="BF"/>
        <w:right w:val="single" w:sz="8" w:space="0" w:color="7BCEA4" w:themeColor="accent3" w:themeTint="BF"/>
        <w:insideH w:val="single" w:sz="8" w:space="0" w:color="7BCEA4" w:themeColor="accent3" w:themeTint="BF"/>
        <w:insideV w:val="single" w:sz="8" w:space="0" w:color="7BCEA4" w:themeColor="accent3" w:themeTint="BF"/>
      </w:tblBorders>
    </w:tblPr>
    <w:tcPr>
      <w:shd w:val="clear" w:color="auto" w:fill="D3EF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CEA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DEC3" w:themeFill="accent3" w:themeFillTint="7F"/>
      </w:tcPr>
    </w:tblStylePr>
    <w:tblStylePr w:type="band1Horz">
      <w:tblPr/>
      <w:tcPr>
        <w:shd w:val="clear" w:color="auto" w:fill="A7DEC3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C6EC" w:themeColor="accent4" w:themeTint="BF"/>
        <w:left w:val="single" w:sz="8" w:space="0" w:color="FFC6EC" w:themeColor="accent4" w:themeTint="BF"/>
        <w:bottom w:val="single" w:sz="8" w:space="0" w:color="FFC6EC" w:themeColor="accent4" w:themeTint="BF"/>
        <w:right w:val="single" w:sz="8" w:space="0" w:color="FFC6EC" w:themeColor="accent4" w:themeTint="BF"/>
        <w:insideH w:val="single" w:sz="8" w:space="0" w:color="FFC6EC" w:themeColor="accent4" w:themeTint="BF"/>
        <w:insideV w:val="single" w:sz="8" w:space="0" w:color="FFC6EC" w:themeColor="accent4" w:themeTint="BF"/>
      </w:tblBorders>
    </w:tblPr>
    <w:tcPr>
      <w:shd w:val="clear" w:color="auto" w:fill="FFECF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6E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9F2" w:themeFill="accent4" w:themeFillTint="7F"/>
      </w:tcPr>
    </w:tblStylePr>
    <w:tblStylePr w:type="band1Horz">
      <w:tblPr/>
      <w:tcPr>
        <w:shd w:val="clear" w:color="auto" w:fill="FFD9F2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BDA3E1" w:themeColor="accent5" w:themeTint="BF"/>
        <w:left w:val="single" w:sz="8" w:space="0" w:color="BDA3E1" w:themeColor="accent5" w:themeTint="BF"/>
        <w:bottom w:val="single" w:sz="8" w:space="0" w:color="BDA3E1" w:themeColor="accent5" w:themeTint="BF"/>
        <w:right w:val="single" w:sz="8" w:space="0" w:color="BDA3E1" w:themeColor="accent5" w:themeTint="BF"/>
        <w:insideH w:val="single" w:sz="8" w:space="0" w:color="BDA3E1" w:themeColor="accent5" w:themeTint="BF"/>
        <w:insideV w:val="single" w:sz="8" w:space="0" w:color="BDA3E1" w:themeColor="accent5" w:themeTint="BF"/>
      </w:tblBorders>
    </w:tblPr>
    <w:tcPr>
      <w:shd w:val="clear" w:color="auto" w:fill="E9E0F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DA3E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C2EB" w:themeFill="accent5" w:themeFillTint="7F"/>
      </w:tcPr>
    </w:tblStylePr>
    <w:tblStylePr w:type="band1Horz">
      <w:tblPr/>
      <w:tcPr>
        <w:shd w:val="clear" w:color="auto" w:fill="D3C2EB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DD40" w:themeColor="accent6" w:themeTint="BF"/>
        <w:left w:val="single" w:sz="8" w:space="0" w:color="FFDD40" w:themeColor="accent6" w:themeTint="BF"/>
        <w:bottom w:val="single" w:sz="8" w:space="0" w:color="FFDD40" w:themeColor="accent6" w:themeTint="BF"/>
        <w:right w:val="single" w:sz="8" w:space="0" w:color="FFDD40" w:themeColor="accent6" w:themeTint="BF"/>
        <w:insideH w:val="single" w:sz="8" w:space="0" w:color="FFDD40" w:themeColor="accent6" w:themeTint="BF"/>
        <w:insideV w:val="single" w:sz="8" w:space="0" w:color="FFDD40" w:themeColor="accent6" w:themeTint="BF"/>
      </w:tblBorders>
    </w:tblPr>
    <w:tcPr>
      <w:shd w:val="clear" w:color="auto" w:fill="FFF3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DD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80" w:themeFill="accent6" w:themeFillTint="7F"/>
      </w:tcPr>
    </w:tblStylePr>
    <w:tblStylePr w:type="band1Horz">
      <w:tblPr/>
      <w:tcPr>
        <w:shd w:val="clear" w:color="auto" w:fill="FFE88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900" w:themeColor="accent1"/>
        <w:left w:val="single" w:sz="8" w:space="0" w:color="FF7900" w:themeColor="accent1"/>
        <w:bottom w:val="single" w:sz="8" w:space="0" w:color="FF7900" w:themeColor="accent1"/>
        <w:right w:val="single" w:sz="8" w:space="0" w:color="FF7900" w:themeColor="accent1"/>
        <w:insideH w:val="single" w:sz="8" w:space="0" w:color="FF7900" w:themeColor="accent1"/>
        <w:insideV w:val="single" w:sz="8" w:space="0" w:color="FF7900" w:themeColor="accent1"/>
      </w:tblBorders>
    </w:tblPr>
    <w:tcPr>
      <w:shd w:val="clear" w:color="auto" w:fill="FFDD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4CC" w:themeFill="accent1" w:themeFillTint="33"/>
      </w:tcPr>
    </w:tblStylePr>
    <w:tblStylePr w:type="band1Vert">
      <w:tblPr/>
      <w:tcPr>
        <w:shd w:val="clear" w:color="auto" w:fill="FFBC80" w:themeFill="accent1" w:themeFillTint="7F"/>
      </w:tcPr>
    </w:tblStylePr>
    <w:tblStylePr w:type="band1Horz">
      <w:tblPr/>
      <w:tcPr>
        <w:tcBorders>
          <w:insideH w:val="single" w:sz="6" w:space="0" w:color="FF7900" w:themeColor="accent1"/>
          <w:insideV w:val="single" w:sz="6" w:space="0" w:color="FF7900" w:themeColor="accent1"/>
        </w:tcBorders>
        <w:shd w:val="clear" w:color="auto" w:fill="FFBC8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B4E6" w:themeColor="accent2"/>
        <w:left w:val="single" w:sz="8" w:space="0" w:color="4BB4E6" w:themeColor="accent2"/>
        <w:bottom w:val="single" w:sz="8" w:space="0" w:color="4BB4E6" w:themeColor="accent2"/>
        <w:right w:val="single" w:sz="8" w:space="0" w:color="4BB4E6" w:themeColor="accent2"/>
        <w:insideH w:val="single" w:sz="8" w:space="0" w:color="4BB4E6" w:themeColor="accent2"/>
        <w:insideV w:val="single" w:sz="8" w:space="0" w:color="4BB4E6" w:themeColor="accent2"/>
      </w:tblBorders>
    </w:tblPr>
    <w:tcPr>
      <w:shd w:val="clear" w:color="auto" w:fill="D2ECF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FFA" w:themeFill="accent2" w:themeFillTint="33"/>
      </w:tcPr>
    </w:tblStylePr>
    <w:tblStylePr w:type="band1Vert">
      <w:tblPr/>
      <w:tcPr>
        <w:shd w:val="clear" w:color="auto" w:fill="A5D9F2" w:themeFill="accent2" w:themeFillTint="7F"/>
      </w:tcPr>
    </w:tblStylePr>
    <w:tblStylePr w:type="band1Horz">
      <w:tblPr/>
      <w:tcPr>
        <w:tcBorders>
          <w:insideH w:val="single" w:sz="6" w:space="0" w:color="4BB4E6" w:themeColor="accent2"/>
          <w:insideV w:val="single" w:sz="6" w:space="0" w:color="4BB4E6" w:themeColor="accent2"/>
        </w:tcBorders>
        <w:shd w:val="clear" w:color="auto" w:fill="A5D9F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BE87" w:themeColor="accent3"/>
        <w:left w:val="single" w:sz="8" w:space="0" w:color="50BE87" w:themeColor="accent3"/>
        <w:bottom w:val="single" w:sz="8" w:space="0" w:color="50BE87" w:themeColor="accent3"/>
        <w:right w:val="single" w:sz="8" w:space="0" w:color="50BE87" w:themeColor="accent3"/>
        <w:insideH w:val="single" w:sz="8" w:space="0" w:color="50BE87" w:themeColor="accent3"/>
        <w:insideV w:val="single" w:sz="8" w:space="0" w:color="50BE87" w:themeColor="accent3"/>
      </w:tblBorders>
    </w:tblPr>
    <w:tcPr>
      <w:shd w:val="clear" w:color="auto" w:fill="D3EFE1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DF8F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E6" w:themeFill="accent3" w:themeFillTint="33"/>
      </w:tcPr>
    </w:tblStylePr>
    <w:tblStylePr w:type="band1Vert">
      <w:tblPr/>
      <w:tcPr>
        <w:shd w:val="clear" w:color="auto" w:fill="A7DEC3" w:themeFill="accent3" w:themeFillTint="7F"/>
      </w:tcPr>
    </w:tblStylePr>
    <w:tblStylePr w:type="band1Horz">
      <w:tblPr/>
      <w:tcPr>
        <w:tcBorders>
          <w:insideH w:val="single" w:sz="6" w:space="0" w:color="50BE87" w:themeColor="accent3"/>
          <w:insideV w:val="single" w:sz="6" w:space="0" w:color="50BE87" w:themeColor="accent3"/>
        </w:tcBorders>
        <w:shd w:val="clear" w:color="auto" w:fill="A7DEC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4E6" w:themeColor="accent4"/>
        <w:left w:val="single" w:sz="8" w:space="0" w:color="FFB4E6" w:themeColor="accent4"/>
        <w:bottom w:val="single" w:sz="8" w:space="0" w:color="FFB4E6" w:themeColor="accent4"/>
        <w:right w:val="single" w:sz="8" w:space="0" w:color="FFB4E6" w:themeColor="accent4"/>
        <w:insideH w:val="single" w:sz="8" w:space="0" w:color="FFB4E6" w:themeColor="accent4"/>
        <w:insideV w:val="single" w:sz="8" w:space="0" w:color="FFB4E6" w:themeColor="accent4"/>
      </w:tblBorders>
    </w:tblPr>
    <w:tcPr>
      <w:shd w:val="clear" w:color="auto" w:fill="FFECF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FC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0FA" w:themeFill="accent4" w:themeFillTint="33"/>
      </w:tcPr>
    </w:tblStylePr>
    <w:tblStylePr w:type="band1Vert">
      <w:tblPr/>
      <w:tcPr>
        <w:shd w:val="clear" w:color="auto" w:fill="FFD9F2" w:themeFill="accent4" w:themeFillTint="7F"/>
      </w:tcPr>
    </w:tblStylePr>
    <w:tblStylePr w:type="band1Horz">
      <w:tblPr/>
      <w:tcPr>
        <w:tcBorders>
          <w:insideH w:val="single" w:sz="6" w:space="0" w:color="FFB4E6" w:themeColor="accent4"/>
          <w:insideV w:val="single" w:sz="6" w:space="0" w:color="FFB4E6" w:themeColor="accent4"/>
        </w:tcBorders>
        <w:shd w:val="clear" w:color="auto" w:fill="FFD9F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885D8" w:themeColor="accent5"/>
        <w:left w:val="single" w:sz="8" w:space="0" w:color="A885D8" w:themeColor="accent5"/>
        <w:bottom w:val="single" w:sz="8" w:space="0" w:color="A885D8" w:themeColor="accent5"/>
        <w:right w:val="single" w:sz="8" w:space="0" w:color="A885D8" w:themeColor="accent5"/>
        <w:insideH w:val="single" w:sz="8" w:space="0" w:color="A885D8" w:themeColor="accent5"/>
        <w:insideV w:val="single" w:sz="8" w:space="0" w:color="A885D8" w:themeColor="accent5"/>
      </w:tblBorders>
    </w:tblPr>
    <w:tcPr>
      <w:shd w:val="clear" w:color="auto" w:fill="E9E0F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2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6F7" w:themeFill="accent5" w:themeFillTint="33"/>
      </w:tcPr>
    </w:tblStylePr>
    <w:tblStylePr w:type="band1Vert">
      <w:tblPr/>
      <w:tcPr>
        <w:shd w:val="clear" w:color="auto" w:fill="D3C2EB" w:themeFill="accent5" w:themeFillTint="7F"/>
      </w:tcPr>
    </w:tblStylePr>
    <w:tblStylePr w:type="band1Horz">
      <w:tblPr/>
      <w:tcPr>
        <w:tcBorders>
          <w:insideH w:val="single" w:sz="6" w:space="0" w:color="A885D8" w:themeColor="accent5"/>
          <w:insideV w:val="single" w:sz="6" w:space="0" w:color="A885D8" w:themeColor="accent5"/>
        </w:tcBorders>
        <w:shd w:val="clear" w:color="auto" w:fill="D3C2E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200" w:themeColor="accent6"/>
        <w:left w:val="single" w:sz="8" w:space="0" w:color="FFD200" w:themeColor="accent6"/>
        <w:bottom w:val="single" w:sz="8" w:space="0" w:color="FFD200" w:themeColor="accent6"/>
        <w:right w:val="single" w:sz="8" w:space="0" w:color="FFD200" w:themeColor="accent6"/>
        <w:insideH w:val="single" w:sz="8" w:space="0" w:color="FFD200" w:themeColor="accent6"/>
        <w:insideV w:val="single" w:sz="8" w:space="0" w:color="FFD200" w:themeColor="accent6"/>
      </w:tblBorders>
    </w:tblPr>
    <w:tcPr>
      <w:shd w:val="clear" w:color="auto" w:fill="FFF3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A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CC" w:themeFill="accent6" w:themeFillTint="33"/>
      </w:tcPr>
    </w:tblStylePr>
    <w:tblStylePr w:type="band1Vert">
      <w:tblPr/>
      <w:tcPr>
        <w:shd w:val="clear" w:color="auto" w:fill="FFE880" w:themeFill="accent6" w:themeFillTint="7F"/>
      </w:tcPr>
    </w:tblStylePr>
    <w:tblStylePr w:type="band1Horz">
      <w:tblPr/>
      <w:tcPr>
        <w:tcBorders>
          <w:insideH w:val="single" w:sz="6" w:space="0" w:color="FFD200" w:themeColor="accent6"/>
          <w:insideV w:val="single" w:sz="6" w:space="0" w:color="FFD200" w:themeColor="accent6"/>
        </w:tcBorders>
        <w:shd w:val="clear" w:color="auto" w:fill="FFE8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D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9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9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9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9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C8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C8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F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B4E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B4E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B4E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B4E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9F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9F2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EF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BE8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0BE8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0BE8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0BE8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DEC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DEC3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CF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4E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B4E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B4E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B4E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9F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9F2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0F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885D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885D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885D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885D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3C2E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3C2EB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3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2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2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2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2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8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88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7900" w:themeColor="accent1"/>
        <w:bottom w:val="single" w:sz="8" w:space="0" w:color="FF79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900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7900" w:themeColor="accent1"/>
          <w:bottom w:val="single" w:sz="8" w:space="0" w:color="FF79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900" w:themeColor="accent1"/>
          <w:bottom w:val="single" w:sz="8" w:space="0" w:color="FF7900" w:themeColor="accent1"/>
        </w:tcBorders>
      </w:tcPr>
    </w:tblStylePr>
    <w:tblStylePr w:type="band1Vert">
      <w:tblPr/>
      <w:tcPr>
        <w:shd w:val="clear" w:color="auto" w:fill="FFDDC0" w:themeFill="accent1" w:themeFillTint="3F"/>
      </w:tcPr>
    </w:tblStylePr>
    <w:tblStylePr w:type="band1Horz">
      <w:tblPr/>
      <w:tcPr>
        <w:shd w:val="clear" w:color="auto" w:fill="FFDDC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B4E6" w:themeColor="accent2"/>
        <w:bottom w:val="single" w:sz="8" w:space="0" w:color="4BB4E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B4E6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BB4E6" w:themeColor="accent2"/>
          <w:bottom w:val="single" w:sz="8" w:space="0" w:color="4B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B4E6" w:themeColor="accent2"/>
          <w:bottom w:val="single" w:sz="8" w:space="0" w:color="4BB4E6" w:themeColor="accent2"/>
        </w:tcBorders>
      </w:tcPr>
    </w:tblStylePr>
    <w:tblStylePr w:type="band1Vert">
      <w:tblPr/>
      <w:tcPr>
        <w:shd w:val="clear" w:color="auto" w:fill="D2ECF8" w:themeFill="accent2" w:themeFillTint="3F"/>
      </w:tcPr>
    </w:tblStylePr>
    <w:tblStylePr w:type="band1Horz">
      <w:tblPr/>
      <w:tcPr>
        <w:shd w:val="clear" w:color="auto" w:fill="D2ECF8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0BE87" w:themeColor="accent3"/>
        <w:bottom w:val="single" w:sz="8" w:space="0" w:color="50BE8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0BE8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50BE87" w:themeColor="accent3"/>
          <w:bottom w:val="single" w:sz="8" w:space="0" w:color="50BE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0BE87" w:themeColor="accent3"/>
          <w:bottom w:val="single" w:sz="8" w:space="0" w:color="50BE87" w:themeColor="accent3"/>
        </w:tcBorders>
      </w:tcPr>
    </w:tblStylePr>
    <w:tblStylePr w:type="band1Vert">
      <w:tblPr/>
      <w:tcPr>
        <w:shd w:val="clear" w:color="auto" w:fill="D3EFE1" w:themeFill="accent3" w:themeFillTint="3F"/>
      </w:tcPr>
    </w:tblStylePr>
    <w:tblStylePr w:type="band1Horz">
      <w:tblPr/>
      <w:tcPr>
        <w:shd w:val="clear" w:color="auto" w:fill="D3EFE1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B4E6" w:themeColor="accent4"/>
        <w:bottom w:val="single" w:sz="8" w:space="0" w:color="FFB4E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B4E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B4E6" w:themeColor="accent4"/>
          <w:bottom w:val="single" w:sz="8" w:space="0" w:color="FFB4E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B4E6" w:themeColor="accent4"/>
          <w:bottom w:val="single" w:sz="8" w:space="0" w:color="FFB4E6" w:themeColor="accent4"/>
        </w:tcBorders>
      </w:tcPr>
    </w:tblStylePr>
    <w:tblStylePr w:type="band1Vert">
      <w:tblPr/>
      <w:tcPr>
        <w:shd w:val="clear" w:color="auto" w:fill="FFECF8" w:themeFill="accent4" w:themeFillTint="3F"/>
      </w:tcPr>
    </w:tblStylePr>
    <w:tblStylePr w:type="band1Horz">
      <w:tblPr/>
      <w:tcPr>
        <w:shd w:val="clear" w:color="auto" w:fill="FFECF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885D8" w:themeColor="accent5"/>
        <w:bottom w:val="single" w:sz="8" w:space="0" w:color="A885D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885D8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885D8" w:themeColor="accent5"/>
          <w:bottom w:val="single" w:sz="8" w:space="0" w:color="A885D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885D8" w:themeColor="accent5"/>
          <w:bottom w:val="single" w:sz="8" w:space="0" w:color="A885D8" w:themeColor="accent5"/>
        </w:tcBorders>
      </w:tcPr>
    </w:tblStylePr>
    <w:tblStylePr w:type="band1Vert">
      <w:tblPr/>
      <w:tcPr>
        <w:shd w:val="clear" w:color="auto" w:fill="E9E0F5" w:themeFill="accent5" w:themeFillTint="3F"/>
      </w:tcPr>
    </w:tblStylePr>
    <w:tblStylePr w:type="band1Horz">
      <w:tblPr/>
      <w:tcPr>
        <w:shd w:val="clear" w:color="auto" w:fill="E9E0F5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A26E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200" w:themeColor="accent6"/>
        <w:bottom w:val="single" w:sz="8" w:space="0" w:color="FFD2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20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D200" w:themeColor="accent6"/>
          <w:bottom w:val="single" w:sz="8" w:space="0" w:color="FFD2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200" w:themeColor="accent6"/>
          <w:bottom w:val="single" w:sz="8" w:space="0" w:color="FFD200" w:themeColor="accent6"/>
        </w:tcBorders>
      </w:tcPr>
    </w:tblStylePr>
    <w:tblStylePr w:type="band1Vert">
      <w:tblPr/>
      <w:tcPr>
        <w:shd w:val="clear" w:color="auto" w:fill="FFF3C0" w:themeFill="accent6" w:themeFillTint="3F"/>
      </w:tcPr>
    </w:tblStylePr>
    <w:tblStylePr w:type="band1Horz">
      <w:tblPr/>
      <w:tcPr>
        <w:shd w:val="clear" w:color="auto" w:fill="FFF3C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900" w:themeColor="accent1"/>
        <w:left w:val="single" w:sz="8" w:space="0" w:color="FF7900" w:themeColor="accent1"/>
        <w:bottom w:val="single" w:sz="8" w:space="0" w:color="FF7900" w:themeColor="accent1"/>
        <w:right w:val="single" w:sz="8" w:space="0" w:color="FF79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9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79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9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9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D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D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B4E6" w:themeColor="accent2"/>
        <w:left w:val="single" w:sz="8" w:space="0" w:color="4BB4E6" w:themeColor="accent2"/>
        <w:bottom w:val="single" w:sz="8" w:space="0" w:color="4BB4E6" w:themeColor="accent2"/>
        <w:right w:val="single" w:sz="8" w:space="0" w:color="4BB4E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B4E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B4E6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B4E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B4E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F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F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0BE87" w:themeColor="accent3"/>
        <w:left w:val="single" w:sz="8" w:space="0" w:color="50BE87" w:themeColor="accent3"/>
        <w:bottom w:val="single" w:sz="8" w:space="0" w:color="50BE87" w:themeColor="accent3"/>
        <w:right w:val="single" w:sz="8" w:space="0" w:color="50BE8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0BE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0BE8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0BE8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0BE8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EF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EF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B4E6" w:themeColor="accent4"/>
        <w:left w:val="single" w:sz="8" w:space="0" w:color="FFB4E6" w:themeColor="accent4"/>
        <w:bottom w:val="single" w:sz="8" w:space="0" w:color="FFB4E6" w:themeColor="accent4"/>
        <w:right w:val="single" w:sz="8" w:space="0" w:color="FFB4E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B4E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B4E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B4E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B4E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CF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CF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885D8" w:themeColor="accent5"/>
        <w:left w:val="single" w:sz="8" w:space="0" w:color="A885D8" w:themeColor="accent5"/>
        <w:bottom w:val="single" w:sz="8" w:space="0" w:color="A885D8" w:themeColor="accent5"/>
        <w:right w:val="single" w:sz="8" w:space="0" w:color="A885D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885D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885D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885D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885D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0F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0F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A26E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200" w:themeColor="accent6"/>
        <w:left w:val="single" w:sz="8" w:space="0" w:color="FFD200" w:themeColor="accent6"/>
        <w:bottom w:val="single" w:sz="8" w:space="0" w:color="FFD200" w:themeColor="accent6"/>
        <w:right w:val="single" w:sz="8" w:space="0" w:color="FFD2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2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2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2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2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3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3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9A40" w:themeColor="accent1" w:themeTint="BF"/>
        <w:left w:val="single" w:sz="8" w:space="0" w:color="FF9A40" w:themeColor="accent1" w:themeTint="BF"/>
        <w:bottom w:val="single" w:sz="8" w:space="0" w:color="FF9A40" w:themeColor="accent1" w:themeTint="BF"/>
        <w:right w:val="single" w:sz="8" w:space="0" w:color="FF9A40" w:themeColor="accent1" w:themeTint="BF"/>
        <w:insideH w:val="single" w:sz="8" w:space="0" w:color="FF9A40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A40" w:themeColor="accent1" w:themeTint="BF"/>
          <w:left w:val="single" w:sz="8" w:space="0" w:color="FF9A40" w:themeColor="accent1" w:themeTint="BF"/>
          <w:bottom w:val="single" w:sz="8" w:space="0" w:color="FF9A40" w:themeColor="accent1" w:themeTint="BF"/>
          <w:right w:val="single" w:sz="8" w:space="0" w:color="FF9A40" w:themeColor="accent1" w:themeTint="BF"/>
          <w:insideH w:val="nil"/>
          <w:insideV w:val="nil"/>
        </w:tcBorders>
        <w:shd w:val="clear" w:color="auto" w:fill="FF79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A40" w:themeColor="accent1" w:themeTint="BF"/>
          <w:left w:val="single" w:sz="8" w:space="0" w:color="FF9A40" w:themeColor="accent1" w:themeTint="BF"/>
          <w:bottom w:val="single" w:sz="8" w:space="0" w:color="FF9A40" w:themeColor="accent1" w:themeTint="BF"/>
          <w:right w:val="single" w:sz="8" w:space="0" w:color="FF9A4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C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DC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78C6EC" w:themeColor="accent2" w:themeTint="BF"/>
        <w:left w:val="single" w:sz="8" w:space="0" w:color="78C6EC" w:themeColor="accent2" w:themeTint="BF"/>
        <w:bottom w:val="single" w:sz="8" w:space="0" w:color="78C6EC" w:themeColor="accent2" w:themeTint="BF"/>
        <w:right w:val="single" w:sz="8" w:space="0" w:color="78C6EC" w:themeColor="accent2" w:themeTint="BF"/>
        <w:insideH w:val="single" w:sz="8" w:space="0" w:color="78C6E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6EC" w:themeColor="accent2" w:themeTint="BF"/>
          <w:left w:val="single" w:sz="8" w:space="0" w:color="78C6EC" w:themeColor="accent2" w:themeTint="BF"/>
          <w:bottom w:val="single" w:sz="8" w:space="0" w:color="78C6EC" w:themeColor="accent2" w:themeTint="BF"/>
          <w:right w:val="single" w:sz="8" w:space="0" w:color="78C6EC" w:themeColor="accent2" w:themeTint="BF"/>
          <w:insideH w:val="nil"/>
          <w:insideV w:val="nil"/>
        </w:tcBorders>
        <w:shd w:val="clear" w:color="auto" w:fill="4BB4E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6EC" w:themeColor="accent2" w:themeTint="BF"/>
          <w:left w:val="single" w:sz="8" w:space="0" w:color="78C6EC" w:themeColor="accent2" w:themeTint="BF"/>
          <w:bottom w:val="single" w:sz="8" w:space="0" w:color="78C6EC" w:themeColor="accent2" w:themeTint="BF"/>
          <w:right w:val="single" w:sz="8" w:space="0" w:color="78C6E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F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F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7BCEA4" w:themeColor="accent3" w:themeTint="BF"/>
        <w:left w:val="single" w:sz="8" w:space="0" w:color="7BCEA4" w:themeColor="accent3" w:themeTint="BF"/>
        <w:bottom w:val="single" w:sz="8" w:space="0" w:color="7BCEA4" w:themeColor="accent3" w:themeTint="BF"/>
        <w:right w:val="single" w:sz="8" w:space="0" w:color="7BCEA4" w:themeColor="accent3" w:themeTint="BF"/>
        <w:insideH w:val="single" w:sz="8" w:space="0" w:color="7BCEA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CEA4" w:themeColor="accent3" w:themeTint="BF"/>
          <w:left w:val="single" w:sz="8" w:space="0" w:color="7BCEA4" w:themeColor="accent3" w:themeTint="BF"/>
          <w:bottom w:val="single" w:sz="8" w:space="0" w:color="7BCEA4" w:themeColor="accent3" w:themeTint="BF"/>
          <w:right w:val="single" w:sz="8" w:space="0" w:color="7BCEA4" w:themeColor="accent3" w:themeTint="BF"/>
          <w:insideH w:val="nil"/>
          <w:insideV w:val="nil"/>
        </w:tcBorders>
        <w:shd w:val="clear" w:color="auto" w:fill="50BE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CEA4" w:themeColor="accent3" w:themeTint="BF"/>
          <w:left w:val="single" w:sz="8" w:space="0" w:color="7BCEA4" w:themeColor="accent3" w:themeTint="BF"/>
          <w:bottom w:val="single" w:sz="8" w:space="0" w:color="7BCEA4" w:themeColor="accent3" w:themeTint="BF"/>
          <w:right w:val="single" w:sz="8" w:space="0" w:color="7BCEA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F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EF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C6EC" w:themeColor="accent4" w:themeTint="BF"/>
        <w:left w:val="single" w:sz="8" w:space="0" w:color="FFC6EC" w:themeColor="accent4" w:themeTint="BF"/>
        <w:bottom w:val="single" w:sz="8" w:space="0" w:color="FFC6EC" w:themeColor="accent4" w:themeTint="BF"/>
        <w:right w:val="single" w:sz="8" w:space="0" w:color="FFC6EC" w:themeColor="accent4" w:themeTint="BF"/>
        <w:insideH w:val="single" w:sz="8" w:space="0" w:color="FFC6E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6EC" w:themeColor="accent4" w:themeTint="BF"/>
          <w:left w:val="single" w:sz="8" w:space="0" w:color="FFC6EC" w:themeColor="accent4" w:themeTint="BF"/>
          <w:bottom w:val="single" w:sz="8" w:space="0" w:color="FFC6EC" w:themeColor="accent4" w:themeTint="BF"/>
          <w:right w:val="single" w:sz="8" w:space="0" w:color="FFC6EC" w:themeColor="accent4" w:themeTint="BF"/>
          <w:insideH w:val="nil"/>
          <w:insideV w:val="nil"/>
        </w:tcBorders>
        <w:shd w:val="clear" w:color="auto" w:fill="FFB4E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6EC" w:themeColor="accent4" w:themeTint="BF"/>
          <w:left w:val="single" w:sz="8" w:space="0" w:color="FFC6EC" w:themeColor="accent4" w:themeTint="BF"/>
          <w:bottom w:val="single" w:sz="8" w:space="0" w:color="FFC6EC" w:themeColor="accent4" w:themeTint="BF"/>
          <w:right w:val="single" w:sz="8" w:space="0" w:color="FFC6E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F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CF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BDA3E1" w:themeColor="accent5" w:themeTint="BF"/>
        <w:left w:val="single" w:sz="8" w:space="0" w:color="BDA3E1" w:themeColor="accent5" w:themeTint="BF"/>
        <w:bottom w:val="single" w:sz="8" w:space="0" w:color="BDA3E1" w:themeColor="accent5" w:themeTint="BF"/>
        <w:right w:val="single" w:sz="8" w:space="0" w:color="BDA3E1" w:themeColor="accent5" w:themeTint="BF"/>
        <w:insideH w:val="single" w:sz="8" w:space="0" w:color="BDA3E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DA3E1" w:themeColor="accent5" w:themeTint="BF"/>
          <w:left w:val="single" w:sz="8" w:space="0" w:color="BDA3E1" w:themeColor="accent5" w:themeTint="BF"/>
          <w:bottom w:val="single" w:sz="8" w:space="0" w:color="BDA3E1" w:themeColor="accent5" w:themeTint="BF"/>
          <w:right w:val="single" w:sz="8" w:space="0" w:color="BDA3E1" w:themeColor="accent5" w:themeTint="BF"/>
          <w:insideH w:val="nil"/>
          <w:insideV w:val="nil"/>
        </w:tcBorders>
        <w:shd w:val="clear" w:color="auto" w:fill="A885D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DA3E1" w:themeColor="accent5" w:themeTint="BF"/>
          <w:left w:val="single" w:sz="8" w:space="0" w:color="BDA3E1" w:themeColor="accent5" w:themeTint="BF"/>
          <w:bottom w:val="single" w:sz="8" w:space="0" w:color="BDA3E1" w:themeColor="accent5" w:themeTint="BF"/>
          <w:right w:val="single" w:sz="8" w:space="0" w:color="BDA3E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0F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0F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8" w:space="0" w:color="FFDD40" w:themeColor="accent6" w:themeTint="BF"/>
        <w:left w:val="single" w:sz="8" w:space="0" w:color="FFDD40" w:themeColor="accent6" w:themeTint="BF"/>
        <w:bottom w:val="single" w:sz="8" w:space="0" w:color="FFDD40" w:themeColor="accent6" w:themeTint="BF"/>
        <w:right w:val="single" w:sz="8" w:space="0" w:color="FFDD40" w:themeColor="accent6" w:themeTint="BF"/>
        <w:insideH w:val="single" w:sz="8" w:space="0" w:color="FFDD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DD40" w:themeColor="accent6" w:themeTint="BF"/>
          <w:left w:val="single" w:sz="8" w:space="0" w:color="FFDD40" w:themeColor="accent6" w:themeTint="BF"/>
          <w:bottom w:val="single" w:sz="8" w:space="0" w:color="FFDD40" w:themeColor="accent6" w:themeTint="BF"/>
          <w:right w:val="single" w:sz="8" w:space="0" w:color="FFDD40" w:themeColor="accent6" w:themeTint="BF"/>
          <w:insideH w:val="nil"/>
          <w:insideV w:val="nil"/>
        </w:tcBorders>
        <w:shd w:val="clear" w:color="auto" w:fill="FFD2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40" w:themeColor="accent6" w:themeTint="BF"/>
          <w:left w:val="single" w:sz="8" w:space="0" w:color="FFDD40" w:themeColor="accent6" w:themeTint="BF"/>
          <w:bottom w:val="single" w:sz="8" w:space="0" w:color="FFDD40" w:themeColor="accent6" w:themeTint="BF"/>
          <w:right w:val="single" w:sz="8" w:space="0" w:color="FFDD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3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9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9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9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B4E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B4E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B4E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BE8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0BE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0BE8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4E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B4E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B4E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885D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885D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885D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A26E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2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2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2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0A26E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D3B57"/>
    <w:rPr>
      <w:rFonts w:asciiTheme="majorHAnsi" w:eastAsiaTheme="majorEastAsia" w:hAnsiTheme="majorHAnsi" w:cstheme="majorBidi"/>
      <w:sz w:val="24"/>
      <w:szCs w:val="24"/>
      <w:shd w:val="pct20" w:color="auto" w:fill="auto"/>
      <w:lang w:val="fr-FR"/>
    </w:rPr>
  </w:style>
  <w:style w:type="paragraph" w:styleId="NormalWeb">
    <w:name w:val="Normal (Web)"/>
    <w:basedOn w:val="Normal"/>
    <w:uiPriority w:val="99"/>
    <w:semiHidden/>
    <w:rsid w:val="000A26E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0A26E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A26EF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D3B57"/>
    <w:rPr>
      <w:lang w:val="fr-FR"/>
    </w:rPr>
  </w:style>
  <w:style w:type="character" w:styleId="PageNumber">
    <w:name w:val="page number"/>
    <w:basedOn w:val="DefaultParagraphFont"/>
    <w:uiPriority w:val="99"/>
    <w:semiHidden/>
    <w:rsid w:val="000A26EF"/>
    <w:rPr>
      <w:lang w:val="fr-FR"/>
    </w:rPr>
  </w:style>
  <w:style w:type="table" w:styleId="PlainTable1">
    <w:name w:val="Plain Table 1"/>
    <w:basedOn w:val="TableNormal"/>
    <w:uiPriority w:val="41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A26E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A26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A26E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A26E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0A26E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B57"/>
    <w:rPr>
      <w:rFonts w:ascii="Consolas" w:hAnsi="Consolas"/>
      <w:sz w:val="21"/>
      <w:szCs w:val="21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A26E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D3B57"/>
    <w:rPr>
      <w:lang w:val="fr-FR"/>
    </w:rPr>
  </w:style>
  <w:style w:type="paragraph" w:styleId="Signature">
    <w:name w:val="Signature"/>
    <w:basedOn w:val="Normal"/>
    <w:link w:val="SignatureChar"/>
    <w:uiPriority w:val="99"/>
    <w:semiHidden/>
    <w:rsid w:val="000A26EF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D3B57"/>
    <w:rPr>
      <w:lang w:val="fr-FR"/>
    </w:rPr>
  </w:style>
  <w:style w:type="character" w:styleId="Strong">
    <w:name w:val="Strong"/>
    <w:basedOn w:val="DefaultParagraphFont"/>
    <w:uiPriority w:val="39"/>
    <w:qFormat/>
    <w:rsid w:val="000A26EF"/>
    <w:rPr>
      <w:b/>
      <w:bCs/>
      <w:lang w:val="fr-FR"/>
    </w:rPr>
  </w:style>
  <w:style w:type="character" w:styleId="SubtleEmphasis">
    <w:name w:val="Subtle Emphasis"/>
    <w:basedOn w:val="DefaultParagraphFont"/>
    <w:uiPriority w:val="39"/>
    <w:qFormat/>
    <w:rsid w:val="000A26EF"/>
    <w:rPr>
      <w:i/>
      <w:iCs/>
      <w:color w:val="404040" w:themeColor="text1" w:themeTint="BF"/>
      <w:lang w:val="fr-FR"/>
    </w:rPr>
  </w:style>
  <w:style w:type="character" w:styleId="SubtleReference">
    <w:name w:val="Subtle Reference"/>
    <w:basedOn w:val="DefaultParagraphFont"/>
    <w:uiPriority w:val="59"/>
    <w:qFormat/>
    <w:rsid w:val="000A26EF"/>
    <w:rPr>
      <w:smallCaps/>
      <w:color w:val="5A5A5A" w:themeColor="text1" w:themeTint="A5"/>
      <w:lang w:val="fr-FR"/>
    </w:rPr>
  </w:style>
  <w:style w:type="table" w:styleId="Table3Deffects1">
    <w:name w:val="Table 3D effects 1"/>
    <w:basedOn w:val="TableNormal"/>
    <w:uiPriority w:val="99"/>
    <w:semiHidden/>
    <w:unhideWhenUsed/>
    <w:rsid w:val="000A26EF"/>
    <w:pPr>
      <w:spacing w:after="220"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A26EF"/>
    <w:pPr>
      <w:spacing w:after="220"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A26EF"/>
    <w:pPr>
      <w:spacing w:after="220"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A26EF"/>
    <w:pPr>
      <w:spacing w:after="220"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A26EF"/>
    <w:pPr>
      <w:spacing w:after="220"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A26EF"/>
    <w:pPr>
      <w:spacing w:after="220"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A26EF"/>
    <w:pPr>
      <w:spacing w:after="220"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A26EF"/>
    <w:pPr>
      <w:spacing w:after="220"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A26EF"/>
    <w:pPr>
      <w:spacing w:after="220"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A26EF"/>
    <w:pPr>
      <w:spacing w:after="220"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A26EF"/>
    <w:pPr>
      <w:spacing w:after="220"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A26EF"/>
    <w:pPr>
      <w:spacing w:after="220"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A26E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A26EF"/>
    <w:pPr>
      <w:spacing w:after="220"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A26EF"/>
    <w:pPr>
      <w:spacing w:after="220"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A26EF"/>
    <w:pPr>
      <w:spacing w:after="220"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A26EF"/>
    <w:pPr>
      <w:spacing w:after="220"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A26EF"/>
    <w:pPr>
      <w:spacing w:after="220"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0A26EF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0A26EF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A26EF"/>
    <w:pPr>
      <w:spacing w:after="220"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A26EF"/>
    <w:pPr>
      <w:spacing w:after="220"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A26EF"/>
    <w:pPr>
      <w:spacing w:after="220"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A26EF"/>
    <w:pPr>
      <w:spacing w:after="220"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A26EF"/>
    <w:pPr>
      <w:spacing w:after="220"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A26EF"/>
    <w:pPr>
      <w:spacing w:after="220"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0A26E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Graphique">
    <w:name w:val="Graphique"/>
    <w:link w:val="GraphiqueChar"/>
    <w:uiPriority w:val="3"/>
    <w:qFormat/>
    <w:rsid w:val="001553CC"/>
    <w:pPr>
      <w:spacing w:after="240" w:line="280" w:lineRule="atLeast"/>
    </w:pPr>
    <w:rPr>
      <w:noProof/>
      <w:color w:val="000000" w:themeColor="text1"/>
      <w:sz w:val="24"/>
      <w:lang w:val="fr-FR" w:eastAsia="en-GB"/>
    </w:rPr>
  </w:style>
  <w:style w:type="character" w:customStyle="1" w:styleId="GraphiqueChar">
    <w:name w:val="Graphique Char"/>
    <w:basedOn w:val="BodyTextChar"/>
    <w:link w:val="Graphique"/>
    <w:uiPriority w:val="3"/>
    <w:rsid w:val="001553CC"/>
    <w:rPr>
      <w:noProof/>
      <w:color w:val="000000" w:themeColor="text1"/>
      <w:sz w:val="24"/>
      <w:lang w:val="fr-FR" w:eastAsia="en-GB"/>
    </w:rPr>
  </w:style>
  <w:style w:type="paragraph" w:customStyle="1" w:styleId="FooterOrange">
    <w:name w:val="Footer Orange"/>
    <w:aliases w:val="Pied de page orange"/>
    <w:basedOn w:val="Footer"/>
    <w:link w:val="FooterOrangeChar"/>
    <w:uiPriority w:val="37"/>
    <w:qFormat/>
    <w:rsid w:val="00BA03DC"/>
    <w:rPr>
      <w:noProof/>
      <w:color w:val="FF7900" w:themeColor="accent1"/>
    </w:rPr>
  </w:style>
  <w:style w:type="character" w:customStyle="1" w:styleId="FooterOrangeChar">
    <w:name w:val="Footer Orange Char"/>
    <w:aliases w:val="Pied de page orange Char"/>
    <w:basedOn w:val="HeaderChar"/>
    <w:link w:val="FooterOrange"/>
    <w:uiPriority w:val="37"/>
    <w:rsid w:val="00BA03DC"/>
    <w:rPr>
      <w:noProof/>
      <w:color w:val="FF7900" w:themeColor="accent1"/>
      <w:lang w:val="fr-FR"/>
    </w:rPr>
  </w:style>
  <w:style w:type="paragraph" w:customStyle="1" w:styleId="FooterGap">
    <w:name w:val="Footer Gap"/>
    <w:aliases w:val="Pied de page écart"/>
    <w:basedOn w:val="Footer"/>
    <w:uiPriority w:val="36"/>
    <w:rsid w:val="00BA03DC"/>
    <w:pPr>
      <w:spacing w:line="240" w:lineRule="auto"/>
    </w:pPr>
    <w:rPr>
      <w:sz w:val="2"/>
    </w:rPr>
  </w:style>
  <w:style w:type="character" w:customStyle="1" w:styleId="normaltextrun">
    <w:name w:val="normaltextrun"/>
    <w:basedOn w:val="DefaultParagraphFont"/>
    <w:rsid w:val="00B03233"/>
  </w:style>
  <w:style w:type="character" w:customStyle="1" w:styleId="eop">
    <w:name w:val="eop"/>
    <w:basedOn w:val="DefaultParagraphFont"/>
    <w:rsid w:val="00B03233"/>
  </w:style>
  <w:style w:type="paragraph" w:customStyle="1" w:styleId="paragraph">
    <w:name w:val="paragraph"/>
    <w:basedOn w:val="Normal"/>
    <w:rsid w:val="00B03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ui-provider">
    <w:name w:val="ui-provider"/>
    <w:basedOn w:val="DefaultParagraphFont"/>
    <w:rsid w:val="00F21BB4"/>
  </w:style>
  <w:style w:type="paragraph" w:styleId="Revision">
    <w:name w:val="Revision"/>
    <w:hidden/>
    <w:uiPriority w:val="99"/>
    <w:semiHidden/>
    <w:rsid w:val="0049444B"/>
    <w:pPr>
      <w:spacing w:after="0" w:line="240" w:lineRule="auto"/>
    </w:pPr>
    <w:rPr>
      <w:lang w:val="fr-FR"/>
    </w:rPr>
  </w:style>
  <w:style w:type="paragraph" w:customStyle="1" w:styleId="msonormal0">
    <w:name w:val="msonormal"/>
    <w:basedOn w:val="Normal"/>
    <w:rsid w:val="00196F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3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8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3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83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4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3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91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3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5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86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6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3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1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3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8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9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3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3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9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5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1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0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1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25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3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2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1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32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1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1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4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31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46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637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1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8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8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8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97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6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8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26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7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3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6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17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7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5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3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33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89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85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5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55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81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5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97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9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1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33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8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3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1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7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2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90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8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0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75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4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3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6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0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01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73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3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26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7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86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7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60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72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5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8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3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5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9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14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65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04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9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1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7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3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2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1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8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30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4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3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0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75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5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4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1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7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13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02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23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9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8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1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15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76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21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1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38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3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6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45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18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54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3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69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7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53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8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22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9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9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9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8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93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74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4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8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7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6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8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2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5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0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5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49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0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8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67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2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0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5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7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4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1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7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5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3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9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3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3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6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8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5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5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2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96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91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3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386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9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3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0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15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5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8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5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93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8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6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8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8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2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02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67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0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4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7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68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16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7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37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0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1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9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56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41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59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04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21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9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3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13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9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0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8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8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09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9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0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3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80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4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10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8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7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5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8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3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00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43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1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8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2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1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0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19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82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1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7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28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2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8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9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8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7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16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4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1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0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1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16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5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39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6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23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4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9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8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0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0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9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8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7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70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7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2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31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53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50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8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5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96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4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02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2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8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6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6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59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02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4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0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96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37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0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48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98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7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7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33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53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492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1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63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0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2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2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62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2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0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4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5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70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9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4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23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1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9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9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2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7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7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8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30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5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82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3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3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3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56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1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67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4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7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6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5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4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9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2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55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2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0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0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1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0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2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0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9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61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34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85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7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415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7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72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4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82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7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4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85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5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42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0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10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4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44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8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1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0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74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6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6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41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8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7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9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1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09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3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36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3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0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36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3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6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4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3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6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8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50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6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89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7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8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8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83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77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5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3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8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1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9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2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4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4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12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8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9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9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31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14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99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3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9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6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55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64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8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5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2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9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08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3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53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6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0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7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7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6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2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04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9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40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1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66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665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9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2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8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8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8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6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33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1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8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3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35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3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3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23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1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1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4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4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6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3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01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66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5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1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62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6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1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8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5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3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0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04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54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1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1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8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5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04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86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2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69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74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18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48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8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08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0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3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5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9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4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4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8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3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8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8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1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4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0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6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56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59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2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44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3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9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9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33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3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46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4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8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8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6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0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06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5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6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5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9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5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48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8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2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7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6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9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2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2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5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3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01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92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81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9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4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4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8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75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8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5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63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2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0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96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8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2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00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3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8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1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29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6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02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5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70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2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4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7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7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36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26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2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5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3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2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0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2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4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8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8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96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3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9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2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46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86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1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8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15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34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5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8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71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9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1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7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7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2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00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64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4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56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9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6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3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73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42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2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4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7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0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2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2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8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60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4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12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20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9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7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1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28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3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4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6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7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9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4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5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5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47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0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08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8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7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2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747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5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0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7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64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70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4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26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5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7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8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30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11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2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09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45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2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9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15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2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6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7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945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5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39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37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3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16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61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52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1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6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8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25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6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54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6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7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65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3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42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833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1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3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5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89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36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9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56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52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2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9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0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7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85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1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48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3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9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4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35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5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5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2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4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1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8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8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0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8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33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11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65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57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4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1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3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4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06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9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55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1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07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8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7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98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1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4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0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3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4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7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78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9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27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5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64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37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1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6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3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4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4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6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6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6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9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5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3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6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1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5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49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7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1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07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84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2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60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7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3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6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6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08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9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1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58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5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5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06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0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46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93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9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3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63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6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0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8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2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59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7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5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89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79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3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2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8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2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4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0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29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56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86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72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72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6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16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1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2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0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9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3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86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75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08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77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6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3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6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5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9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65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32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3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75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29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0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2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37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5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0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4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2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75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9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6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0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1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7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9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35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0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0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26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2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34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0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64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89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2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9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9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8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7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8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83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8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35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6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2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53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55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43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84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5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0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8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6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07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5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6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8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6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58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3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53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4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5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3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81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2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8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1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1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8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9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0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3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9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3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3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02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9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71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24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2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42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1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80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94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1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7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6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8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3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6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7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76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9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76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79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14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9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30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8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4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53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7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68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5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8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5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7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0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86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8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8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37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3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29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9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86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0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75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8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87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19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0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0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44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1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8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3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6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2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30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12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35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20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45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0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590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9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4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05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4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0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7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23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3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23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8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8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36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8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72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12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7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1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18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48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6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3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73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0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6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0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99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6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3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54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26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0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24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16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80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3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05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0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6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65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3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3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6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8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4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5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5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2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0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7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44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2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2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6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1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43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3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64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3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1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0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50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67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9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80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8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0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2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11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92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0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4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03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3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0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36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2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1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0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65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69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0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2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2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17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063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1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2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9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1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8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95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4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7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42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5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39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03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9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0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13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3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84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9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9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17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4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5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8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2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3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45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0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89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9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5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41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4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82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3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73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2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3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17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19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0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9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6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2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2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2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6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11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2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7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8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5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6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5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57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33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33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7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19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7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70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1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0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66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09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45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88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91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0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3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2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8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34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8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70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34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22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57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59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05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28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19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3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0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23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28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1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9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06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1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32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9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06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28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3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04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9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72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3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08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2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09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25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48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2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60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8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65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4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8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70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7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04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8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4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6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53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44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84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4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9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40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1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5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8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1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0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7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8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32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5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8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76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8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72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6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3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5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36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61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53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8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4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4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13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49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56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1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96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3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7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3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68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8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21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0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61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9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1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6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68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6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77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85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26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6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70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0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3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03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1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4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56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87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73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7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6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8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95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7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49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2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19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4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7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8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1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06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67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3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0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92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5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1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56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9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6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8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44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0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42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2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9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3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03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43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2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9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54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3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29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6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0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3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61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84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4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0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4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8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3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7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46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90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0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57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93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3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36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2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8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63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9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8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5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552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3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34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95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4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6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15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57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4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21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5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96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8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38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1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4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3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8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32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6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04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7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55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43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7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3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4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3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01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2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6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63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75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52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4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7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36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2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9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8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5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99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14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1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86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5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9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2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18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9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44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3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1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51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1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26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3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9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57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59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7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17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44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52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7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9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4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47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73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9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2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99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3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0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9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4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81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2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05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1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5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0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2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3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78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32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2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531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14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3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5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5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47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51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81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9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94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13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2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74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41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46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3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0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8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1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05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3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3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56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82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88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5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0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4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23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8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4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4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4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42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44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5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29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04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62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4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6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4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60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78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22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3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63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69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9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6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3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88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1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3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6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6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1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8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5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1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7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5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9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0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9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1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9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73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81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8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2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4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3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8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2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61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0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46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3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9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8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1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1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7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7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79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3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0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1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3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7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5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12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18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97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7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40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7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97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9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83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53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3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5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4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61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5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7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0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71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4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5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2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5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47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0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29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7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1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8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51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8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52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5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52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5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2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9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43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0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3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9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7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0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1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5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8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1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5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5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39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8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1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18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3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0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66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46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89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6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61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64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26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78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3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37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1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0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3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76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61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67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99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64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78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2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0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58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86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9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4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4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0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2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44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8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2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9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1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7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0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0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43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4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30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8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3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8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3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03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4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76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05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8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4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46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51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99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99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6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9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4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2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74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2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6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9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5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25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6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03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87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2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5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1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3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0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0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4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57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0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13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7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6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4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89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4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7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1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88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5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9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92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89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22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3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66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1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5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5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46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4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09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92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4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76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04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46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2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7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38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4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96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34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08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7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8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16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4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3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7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5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2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91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7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0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59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23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2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1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5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3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1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41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54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0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3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3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8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3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37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5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29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9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38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82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8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64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8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26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5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12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99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8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05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85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45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3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44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8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8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0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97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23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0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2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4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9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85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27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6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4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5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6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6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2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1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0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13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48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0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2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1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6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43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0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6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7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71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1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95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1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6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31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1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4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2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16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2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01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09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29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0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6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9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47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3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5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8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7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6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9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85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0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3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1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4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09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92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13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02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81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85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56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4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8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37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0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4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0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98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3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45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3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1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6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10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8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5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39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6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7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6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1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62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9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8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9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0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7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3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7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8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8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60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03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8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7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51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2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4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53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9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1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5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6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81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2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7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2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8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4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58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35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8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05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3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1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9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8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3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47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8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5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2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0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4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09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9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8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7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16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93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7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98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4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1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20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70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8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37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0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6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3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8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93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0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05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8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33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50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8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7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60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1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1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5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2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31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7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3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7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2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3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33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6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7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4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77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67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0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9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33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1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97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4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1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2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96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7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5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6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58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36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86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8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8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84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0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0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1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55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06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2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1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43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0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0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2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33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6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77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96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9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46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11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8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6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6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4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9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61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5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3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45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80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3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0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6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32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82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3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12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9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2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98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8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68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77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2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2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41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5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5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45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1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2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6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2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3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7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55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21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3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8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2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4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8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2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5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7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1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83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51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6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7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0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1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1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2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5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2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48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03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20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7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52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7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75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1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63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73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44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3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6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8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4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02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18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3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1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3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56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5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1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4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1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2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5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3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1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4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47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6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32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0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85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0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2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54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9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6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46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1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94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4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95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6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19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13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8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9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1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4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1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3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09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08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69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0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0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8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49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1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69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4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86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79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5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22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4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25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27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8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02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30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1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3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0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6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36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18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8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66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79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8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6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8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37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8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9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8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3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4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46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2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44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1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8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4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92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10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253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8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1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0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6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2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kwj8169\OneDrive%20-%20orange.com\Orange\Brand%20Refresh\OBS\OB%20REFRESH\Work%20in%20Progress\Stationery\Report\French\Orange_Business_Report_Template_Example_French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6CC6802E97C42288516A2845EF7A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4BB25-0F52-4A75-8DD1-4BD4FD08A7F4}"/>
      </w:docPartPr>
      <w:docPartBody>
        <w:p w:rsidR="0051330B" w:rsidRDefault="0051330B">
          <w:pPr>
            <w:pStyle w:val="06CC6802E97C42288516A2845EF7A03F"/>
          </w:pPr>
          <w:r w:rsidRPr="004C1AB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55 Roman">
    <w:panose1 w:val="020B0604020202020204"/>
    <w:charset w:val="00"/>
    <w:family w:val="swiss"/>
    <w:pitch w:val="variable"/>
    <w:sig w:usb0="A00002AF" w:usb1="5000205B" w:usb2="00000000" w:usb3="00000000" w:csb0="0000009F" w:csb1="00000000"/>
  </w:font>
  <w:font w:name="Helvetica 75 Bold">
    <w:panose1 w:val="020B0804020202020204"/>
    <w:charset w:val="00"/>
    <w:family w:val="swiss"/>
    <w:pitch w:val="variable"/>
    <w:sig w:usb0="A00002AF" w:usb1="5000205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0B"/>
    <w:rsid w:val="000213C8"/>
    <w:rsid w:val="000F29AB"/>
    <w:rsid w:val="002B4DF0"/>
    <w:rsid w:val="004B647A"/>
    <w:rsid w:val="0051330B"/>
    <w:rsid w:val="005C1A46"/>
    <w:rsid w:val="00772E18"/>
    <w:rsid w:val="00D2343F"/>
    <w:rsid w:val="00D2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4DF0"/>
    <w:rPr>
      <w:color w:val="808080"/>
      <w:lang w:val="fr-FR"/>
    </w:rPr>
  </w:style>
  <w:style w:type="paragraph" w:customStyle="1" w:styleId="06CC6802E97C42288516A2845EF7A03F">
    <w:name w:val="06CC6802E97C42288516A2845EF7A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range">
      <a:dk1>
        <a:srgbClr val="000000"/>
      </a:dk1>
      <a:lt1>
        <a:sysClr val="window" lastClr="FFFFFF"/>
      </a:lt1>
      <a:dk2>
        <a:srgbClr val="000000"/>
      </a:dk2>
      <a:lt2>
        <a:srgbClr val="595959"/>
      </a:lt2>
      <a:accent1>
        <a:srgbClr val="FF7900"/>
      </a:accent1>
      <a:accent2>
        <a:srgbClr val="4BB4E6"/>
      </a:accent2>
      <a:accent3>
        <a:srgbClr val="50BE87"/>
      </a:accent3>
      <a:accent4>
        <a:srgbClr val="FFB4E6"/>
      </a:accent4>
      <a:accent5>
        <a:srgbClr val="A885D8"/>
      </a:accent5>
      <a:accent6>
        <a:srgbClr val="FFD200"/>
      </a:accent6>
      <a:hlink>
        <a:srgbClr val="FF7900"/>
      </a:hlink>
      <a:folHlink>
        <a:srgbClr val="7F3C00"/>
      </a:folHlink>
    </a:clrScheme>
    <a:fontScheme name="Orange">
      <a:majorFont>
        <a:latin typeface="Helvetica 75 Bold"/>
        <a:ea typeface=""/>
        <a:cs typeface=""/>
      </a:majorFont>
      <a:minorFont>
        <a:latin typeface="Helvetica 55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4DF98D83CCD43BD721B0025B6C662" ma:contentTypeVersion="6" ma:contentTypeDescription="Crée un document." ma:contentTypeScope="" ma:versionID="0fc54bc0437e7c5e7054269ef63d3eed">
  <xsd:schema xmlns:xsd="http://www.w3.org/2001/XMLSchema" xmlns:xs="http://www.w3.org/2001/XMLSchema" xmlns:p="http://schemas.microsoft.com/office/2006/metadata/properties" xmlns:ns2="c3a5c493-38eb-4e1d-8b91-45d6350c2be3" xmlns:ns3="f81d7bfb-494f-4ea8-bdc3-06fabfd9c254" targetNamespace="http://schemas.microsoft.com/office/2006/metadata/properties" ma:root="true" ma:fieldsID="cce5822fdf040a939a3a458e775b23f4" ns2:_="" ns3:_="">
    <xsd:import namespace="c3a5c493-38eb-4e1d-8b91-45d6350c2be3"/>
    <xsd:import namespace="f81d7bfb-494f-4ea8-bdc3-06fabfd9c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a5c493-38eb-4e1d-8b91-45d6350c2b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d7bfb-494f-4ea8-bdc3-06fabfd9c2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81d7bfb-494f-4ea8-bdc3-06fabfd9c254">
      <UserInfo>
        <DisplayName>BERNICKE Laureline OBS/OBF</DisplayName>
        <AccountId>12</AccountId>
        <AccountType/>
      </UserInfo>
      <UserInfo>
        <DisplayName>TRESCOS Nathalie OBS/OBF</DisplayName>
        <AccountId>10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2D1DD94-4C56-4162-965E-5CE62CCBFE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a5c493-38eb-4e1d-8b91-45d6350c2be3"/>
    <ds:schemaRef ds:uri="f81d7bfb-494f-4ea8-bdc3-06fabfd9c2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7754695-934A-4827-8CD0-67F811C823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486DBD-3D2C-40AB-80C6-E20FDA17C4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FE7ADE-A65D-44EA-A475-1218365E159A}">
  <ds:schemaRefs>
    <ds:schemaRef ds:uri="http://schemas.microsoft.com/office/2006/metadata/properties"/>
    <ds:schemaRef ds:uri="http://schemas.microsoft.com/office/infopath/2007/PartnerControls"/>
    <ds:schemaRef ds:uri="f81d7bfb-494f-4ea8-bdc3-06fabfd9c254"/>
  </ds:schemaRefs>
</ds:datastoreItem>
</file>

<file path=docMetadata/LabelInfo.xml><?xml version="1.0" encoding="utf-8"?>
<clbl:labelList xmlns:clbl="http://schemas.microsoft.com/office/2020/mipLabelMetadata">
  <clbl:label id="{e6c818a6-e1a0-4a6e-a969-20d857c5dc62}" enabled="1" method="Standard" siteId="{90c7a20a-f34b-40bf-bc48-b9253b6f5d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Orange_Business_Report_Template_Example_French.dotx</Template>
  <TotalTime>47</TotalTime>
  <Pages>74</Pages>
  <Words>16871</Words>
  <Characters>92791</Characters>
  <Application>Microsoft Office Word</Application>
  <DocSecurity>0</DocSecurity>
  <Lines>773</Lines>
  <Paragraphs>218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CLOTHIER Paul COMM/MC</dc:creator>
  <cp:keywords/>
  <dc:description/>
  <cp:lastModifiedBy>Nadia</cp:lastModifiedBy>
  <cp:revision>34</cp:revision>
  <cp:lastPrinted>2024-11-22T08:30:00Z</cp:lastPrinted>
  <dcterms:created xsi:type="dcterms:W3CDTF">2025-01-02T16:03:00Z</dcterms:created>
  <dcterms:modified xsi:type="dcterms:W3CDTF">2025-01-02T17:04:00Z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Ptr">
    <vt:lpwstr>361833900</vt:lpwstr>
  </property>
  <property fmtid="{D5CDD505-2E9C-101B-9397-08002B2CF9AE}" pid="3" name="MSIP_Label_e6c818a6-e1a0-4a6e-a969-20d857c5dc62_Enabled">
    <vt:lpwstr>true</vt:lpwstr>
  </property>
  <property fmtid="{D5CDD505-2E9C-101B-9397-08002B2CF9AE}" pid="4" name="MSIP_Label_e6c818a6-e1a0-4a6e-a969-20d857c5dc62_SetDate">
    <vt:lpwstr>2023-02-15T15:25:20Z</vt:lpwstr>
  </property>
  <property fmtid="{D5CDD505-2E9C-101B-9397-08002B2CF9AE}" pid="5" name="MSIP_Label_e6c818a6-e1a0-4a6e-a969-20d857c5dc62_Method">
    <vt:lpwstr>Standard</vt:lpwstr>
  </property>
  <property fmtid="{D5CDD505-2E9C-101B-9397-08002B2CF9AE}" pid="6" name="MSIP_Label_e6c818a6-e1a0-4a6e-a969-20d857c5dc62_Name">
    <vt:lpwstr>Orange_restricted_internal.2</vt:lpwstr>
  </property>
  <property fmtid="{D5CDD505-2E9C-101B-9397-08002B2CF9AE}" pid="7" name="MSIP_Label_e6c818a6-e1a0-4a6e-a969-20d857c5dc62_SiteId">
    <vt:lpwstr>90c7a20a-f34b-40bf-bc48-b9253b6f5d20</vt:lpwstr>
  </property>
  <property fmtid="{D5CDD505-2E9C-101B-9397-08002B2CF9AE}" pid="8" name="MSIP_Label_e6c818a6-e1a0-4a6e-a969-20d857c5dc62_ActionId">
    <vt:lpwstr>522d9dcc-aa8e-4503-b0f0-241b5251202f</vt:lpwstr>
  </property>
  <property fmtid="{D5CDD505-2E9C-101B-9397-08002B2CF9AE}" pid="9" name="MSIP_Label_e6c818a6-e1a0-4a6e-a969-20d857c5dc62_ContentBits">
    <vt:lpwstr>2</vt:lpwstr>
  </property>
  <property fmtid="{D5CDD505-2E9C-101B-9397-08002B2CF9AE}" pid="10" name="ContentTypeId">
    <vt:lpwstr>0x0101003494DF98D83CCD43BD721B0025B6C662</vt:lpwstr>
  </property>
  <property fmtid="{D5CDD505-2E9C-101B-9397-08002B2CF9AE}" pid="11" name="Offisync_UpdateToken">
    <vt:lpwstr>1</vt:lpwstr>
  </property>
  <property fmtid="{D5CDD505-2E9C-101B-9397-08002B2CF9AE}" pid="12" name="Offisync_ServerID">
    <vt:lpwstr>1abe28f6-4eb5-42e6-bbff-1356c852cf7b</vt:lpwstr>
  </property>
  <property fmtid="{D5CDD505-2E9C-101B-9397-08002B2CF9AE}" pid="13" name="Offisync_UniqueId">
    <vt:lpwstr>2377092</vt:lpwstr>
  </property>
  <property fmtid="{D5CDD505-2E9C-101B-9397-08002B2CF9AE}" pid="14" name="Offisync_ProviderInitializationData">
    <vt:lpwstr>https://plazza.orange.com</vt:lpwstr>
  </property>
  <property fmtid="{D5CDD505-2E9C-101B-9397-08002B2CF9AE}" pid="15" name="Jive_VersionGuid">
    <vt:lpwstr>0bd5c21c-7f77-42b7-9fac-0332c5b7462b</vt:lpwstr>
  </property>
  <property fmtid="{D5CDD505-2E9C-101B-9397-08002B2CF9AE}" pid="16" name="Jive_LatestUserAccountName">
    <vt:lpwstr>nadia.lazaar@orange.com</vt:lpwstr>
  </property>
</Properties>
</file>